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-459105</wp:posOffset>
            </wp:positionV>
            <wp:extent cx="750570" cy="545465"/>
            <wp:effectExtent l="0" t="0" r="11430" b="6985"/>
            <wp:wrapNone/>
            <wp:docPr id="2" name="图片 2" descr="丰晨汽车零部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丰晨汽车零部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QINGHE FENGCHEN AUTO PARTS CO.LTD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</w:p>
    <w:p>
      <w:pPr>
        <w:numPr>
          <w:ilvl w:val="0"/>
          <w:numId w:val="0"/>
        </w:num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6985</wp:posOffset>
            </wp:positionV>
            <wp:extent cx="1124585" cy="1181735"/>
            <wp:effectExtent l="0" t="0" r="18415" b="18415"/>
            <wp:wrapNone/>
            <wp:docPr id="4" name="图片 4" descr="bda706f6a900cb231ad75c1f35b5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da706f6a900cb231ad75c1f35b53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44"/>
          <w:szCs w:val="44"/>
          <w:lang w:val="en-US" w:eastAsia="zh-CN"/>
        </w:rPr>
        <w:t>E-mail：jane@qhfengchen.com</w:t>
      </w:r>
    </w:p>
    <w:p>
      <w:pPr>
        <w:numPr>
          <w:ilvl w:val="0"/>
          <w:numId w:val="0"/>
        </w:num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Skype：</w:t>
      </w:r>
      <w:r>
        <w:rPr>
          <w:rFonts w:hint="eastAsia"/>
          <w:b/>
          <w:bCs/>
          <w:sz w:val="44"/>
          <w:szCs w:val="44"/>
          <w:lang w:val="en-US" w:eastAsia="zh-CN"/>
        </w:rPr>
        <w:fldChar w:fldCharType="begin"/>
      </w:r>
      <w:r>
        <w:rPr>
          <w:rFonts w:hint="eastAsia"/>
          <w:b/>
          <w:bCs/>
          <w:sz w:val="44"/>
          <w:szCs w:val="44"/>
          <w:lang w:val="en-US" w:eastAsia="zh-CN"/>
        </w:rPr>
        <w:instrText xml:space="preserve"> HYPERLINK "mailto:fengchenautoparts@qq.com" </w:instrText>
      </w:r>
      <w:r>
        <w:rPr>
          <w:rFonts w:hint="eastAsia"/>
          <w:b/>
          <w:bCs/>
          <w:sz w:val="44"/>
          <w:szCs w:val="44"/>
          <w:lang w:val="en-US" w:eastAsia="zh-CN"/>
        </w:rPr>
        <w:fldChar w:fldCharType="separate"/>
      </w:r>
      <w:r>
        <w:rPr>
          <w:rStyle w:val="5"/>
          <w:rFonts w:hint="eastAsia"/>
          <w:b/>
          <w:bCs/>
          <w:sz w:val="44"/>
          <w:szCs w:val="44"/>
          <w:lang w:val="en-US" w:eastAsia="zh-CN"/>
        </w:rPr>
        <w:t>fengchenautoparts@qq.com</w:t>
      </w:r>
      <w:r>
        <w:rPr>
          <w:rFonts w:hint="eastAsia"/>
          <w:b/>
          <w:bCs/>
          <w:sz w:val="44"/>
          <w:szCs w:val="44"/>
          <w:lang w:val="en-US" w:eastAsia="zh-CN"/>
        </w:rPr>
        <w:fldChar w:fldCharType="end"/>
      </w:r>
    </w:p>
    <w:p>
      <w:pPr>
        <w:numPr>
          <w:ilvl w:val="0"/>
          <w:numId w:val="0"/>
        </w:num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Wechat/wahtsAPP： +86 18931929497</w:t>
      </w:r>
    </w:p>
    <w:p>
      <w:pPr>
        <w:numPr>
          <w:ilvl w:val="0"/>
          <w:numId w:val="0"/>
        </w:num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6"/>
        <w:tblpPr w:leftFromText="180" w:rightFromText="180" w:vertAnchor="text" w:horzAnchor="page" w:tblpX="169" w:tblpY="195"/>
        <w:tblOverlap w:val="never"/>
        <w:tblW w:w="104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0"/>
        <w:gridCol w:w="1440"/>
        <w:gridCol w:w="2085"/>
        <w:gridCol w:w="3060"/>
        <w:gridCol w:w="1545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4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（NO.)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Product name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Picture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Describe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产品毛重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29665" cy="991235"/>
                  <wp:effectExtent l="0" t="0" r="13335" b="18415"/>
                  <wp:docPr id="10" name="图片 10" descr="E20146E179FB5B46C70193B4C1A47D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20146E179FB5B46C70193B4C1A47D3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8393" t="40622" r="18364" b="17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" cy="99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42975" cy="781050"/>
                  <wp:effectExtent l="0" t="0" r="9525" b="0"/>
                  <wp:docPr id="290" name="图片 227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227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85825" cy="961390"/>
                  <wp:effectExtent l="0" t="0" r="9525" b="10160"/>
                  <wp:docPr id="11" name="图片 11" descr="108FD9DF77798002F862490146DC05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08FD9DF77798002F862490146DC05F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4762" t="10695" r="5905" b="24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37565" cy="903605"/>
                  <wp:effectExtent l="0" t="0" r="635" b="10795"/>
                  <wp:docPr id="16" name="图片 16" descr="597B21391175C330636B943386A2A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597B21391175C330636B943386A2A37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3105" t="15423" r="13105" b="25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10920" cy="916305"/>
                  <wp:effectExtent l="0" t="0" r="0" b="0"/>
                  <wp:docPr id="12" name="图片 1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4804" t="23901" r="20008" b="39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20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5845" cy="845185"/>
                  <wp:effectExtent l="0" t="0" r="1905" b="12700"/>
                  <wp:docPr id="13" name="图片 1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6129" t="30248" r="8750" b="24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84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9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8065" cy="877570"/>
                  <wp:effectExtent l="0" t="0" r="635" b="17780"/>
                  <wp:docPr id="15" name="图片 1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4469" t="26844" r="17239" b="29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9655" cy="842010"/>
                  <wp:effectExtent l="0" t="0" r="17145" b="0"/>
                  <wp:docPr id="14" name="图片 1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6536" t="30998" r="15130" b="27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9020" cy="927100"/>
                  <wp:effectExtent l="0" t="0" r="17780" b="6350"/>
                  <wp:docPr id="17" name="图片 1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17239" t="26348" r="14469" b="28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9020" cy="906145"/>
                  <wp:effectExtent l="0" t="0" r="17780" b="8255"/>
                  <wp:docPr id="18" name="图片 1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5172" t="26844" r="16536" b="28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90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Yellow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1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8385" cy="862965"/>
                  <wp:effectExtent l="0" t="0" r="18415" b="0"/>
                  <wp:docPr id="19" name="图片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9046" t="27402" r="13622" b="30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385" cy="86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Wood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13155" cy="977265"/>
                  <wp:effectExtent l="0" t="0" r="10795" b="13970"/>
                  <wp:docPr id="20" name="图片 2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8790" t="39322" r="18145" b="19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Wood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35050" cy="871220"/>
                  <wp:effectExtent l="0" t="0" r="12700" b="4445"/>
                  <wp:docPr id="21" name="图片 2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7460" t="36812" r="16815" b="21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Wood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1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01065" cy="916305"/>
                  <wp:effectExtent l="0" t="0" r="0" b="17145"/>
                  <wp:docPr id="22" name="图片 2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0925" t="7686" r="9534" b="9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Wood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13155" cy="991870"/>
                  <wp:effectExtent l="0" t="0" r="0" b="0"/>
                  <wp:docPr id="23" name="图片 2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22737" t="25821" r="16536" b="33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Black fibre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86155" cy="913130"/>
                  <wp:effectExtent l="0" t="0" r="4445" b="1270"/>
                  <wp:docPr id="24" name="图片 2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17239" t="21557" r="12402" b="31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Black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9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93140" cy="871855"/>
                  <wp:effectExtent l="0" t="0" r="16510" b="4445"/>
                  <wp:docPr id="25" name="图片 2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17460" t="29250" r="8065" b="21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0" cy="8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Black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35685" cy="784225"/>
                  <wp:effectExtent l="0" t="0" r="12065" b="15875"/>
                  <wp:docPr id="26" name="图片 26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7379" t="21174" r="2702" b="27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78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Black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1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16025" cy="982980"/>
                  <wp:effectExtent l="0" t="0" r="3175" b="6985"/>
                  <wp:docPr id="30" name="图片 30" descr="074CDE427AAC6586E8520DAFA0CDF7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074CDE427AAC6586E8520DAFA0CDF76B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9395" t="29220" r="1330" b="16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40460" cy="994410"/>
                  <wp:effectExtent l="0" t="0" r="2540" b="15240"/>
                  <wp:docPr id="28" name="图片 28" descr="BE2E7F6CC4F0456CAD316815CB4DBF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BE2E7F6CC4F0456CAD316815CB4DBFD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l="14113" t="35299" r="10081" b="15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08710" cy="924560"/>
                  <wp:effectExtent l="0" t="0" r="15240" b="8255"/>
                  <wp:docPr id="29" name="图片 29" descr="ABB88E68875734A8F1468C4E749719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ABB88E68875734A8F1468C4E749719B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l="16129" t="40835" r="13468" b="15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 fibre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3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08710" cy="863600"/>
                  <wp:effectExtent l="0" t="0" r="15240" b="12700"/>
                  <wp:docPr id="27" name="图片 27" descr="CB47E96F92D87293EFFAC1FB196C71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CB47E96F92D87293EFFAC1FB196C71D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l="9435" t="31760" r="4032" b="17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14755" cy="963930"/>
                  <wp:effectExtent l="0" t="0" r="4445" b="6985"/>
                  <wp:docPr id="32" name="图片 3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7379" t="27737" b="17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62050" cy="988060"/>
                  <wp:effectExtent l="0" t="0" r="0" b="2540"/>
                  <wp:docPr id="33" name="图片 3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14798" t="33787" r="11411" b="19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88390" cy="896620"/>
                  <wp:effectExtent l="0" t="0" r="16510" b="17780"/>
                  <wp:docPr id="31" name="图片 3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16129" t="31760" r="2016" b="17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57910" cy="911225"/>
                  <wp:effectExtent l="0" t="0" r="8890" b="3175"/>
                  <wp:docPr id="34" name="图片 3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16129" t="27737" r="4032" b="20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fibre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01115" cy="1082040"/>
                  <wp:effectExtent l="0" t="0" r="0" b="3810"/>
                  <wp:docPr id="35" name="图片 3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22891" t="41369" r="14130" b="19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15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with holes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6275" cy="993140"/>
                  <wp:effectExtent l="0" t="0" r="9525" b="16510"/>
                  <wp:docPr id="39" name="图片 3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l="24194" t="16815" r="26855" b="11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5005" cy="1007745"/>
                  <wp:effectExtent l="0" t="0" r="10795" b="1905"/>
                  <wp:docPr id="36" name="图片 36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24194" t="17500" r="29556" b="13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66850" cy="1119505"/>
                  <wp:effectExtent l="0" t="0" r="0" b="0"/>
                  <wp:docPr id="37" name="图片 3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 l="12798" t="37341" r="9447" b="18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8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86510" cy="1037590"/>
                  <wp:effectExtent l="0" t="0" r="8890" b="10795"/>
                  <wp:docPr id="38" name="图片 3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 l="16835" t="32314" r="18813" b="28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103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02995" cy="1351280"/>
                  <wp:effectExtent l="0" t="0" r="1270" b="1905"/>
                  <wp:docPr id="42" name="图片 42" descr="8D2C440B9F47851C77D90BD7E28F2A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8D2C440B9F47851C77D90BD7E28F2A9B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l="35138" t="17420" r="22737" b="1378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02995" cy="135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61085" cy="1257935"/>
                  <wp:effectExtent l="0" t="0" r="18415" b="5715"/>
                  <wp:docPr id="41" name="图片 41" descr="80CAEFA1A61B081E56725A9A187D49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80CAEFA1A61B081E56725A9A187D49B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 l="35800" t="14664" r="20670" b="1653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61085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69670" cy="1340485"/>
                  <wp:effectExtent l="0" t="0" r="12065" b="11430"/>
                  <wp:docPr id="40" name="图片 40" descr="2457506AD75F1060F36A89F8235853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2457506AD75F1060F36A89F8235853A4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rcRect l="27573" t="17420" r="26209" b="1196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69670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8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66190" cy="1128395"/>
                  <wp:effectExtent l="0" t="0" r="10160" b="0"/>
                  <wp:docPr id="43" name="图片 4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rcRect l="12275" t="14715" r="6137" b="14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190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47140" cy="887095"/>
                  <wp:effectExtent l="0" t="0" r="10160" b="0"/>
                  <wp:docPr id="47" name="图片 47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3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l="10081" t="21492" r="10726" b="22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40" cy="88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02385" cy="899160"/>
                  <wp:effectExtent l="0" t="0" r="12065" b="15240"/>
                  <wp:docPr id="46" name="图片 46" descr="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3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 l="8750" t="24839" r="4718" b="15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50315" cy="937260"/>
                  <wp:effectExtent l="0" t="0" r="6985" b="0"/>
                  <wp:docPr id="44" name="图片 44" descr="F62C993E4A866C1C16C34C1A2C4E07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F62C993E4A866C1C16C34C1A2C4E07A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rcRect l="11038" t="28999" r="7565" b="2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4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61110" cy="926465"/>
                  <wp:effectExtent l="0" t="0" r="15240" b="6985"/>
                  <wp:docPr id="45" name="图片 45" descr="81F8D7CD47EC67C609B94F81247BFC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81F8D7CD47EC67C609B94F81247BFC7F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 l="13063" t="39802" r="4837" b="14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Advanced Leather Superfibre Material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1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00760" cy="617855"/>
                  <wp:effectExtent l="0" t="0" r="10795" b="8890"/>
                  <wp:docPr id="50" name="图片 5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rcRect l="15191" t="27722" r="7205" b="2400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00760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15315" cy="1056640"/>
                  <wp:effectExtent l="0" t="0" r="13335" b="10795"/>
                  <wp:docPr id="49" name="图片 4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l="28950" t="18793" r="29688" b="10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PVC plastic black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12825" cy="945515"/>
                  <wp:effectExtent l="0" t="0" r="15875" b="6985"/>
                  <wp:docPr id="51" name="图片 5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rcRect l="17361" t="26595" r="7986" b="21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25" cy="9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PVC plastic 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32205" cy="892810"/>
                  <wp:effectExtent l="0" t="0" r="10795" b="2540"/>
                  <wp:docPr id="48" name="图片 4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 l="5078" t="26595" r="2865" b="18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PVC plastic 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15315" cy="1056640"/>
                  <wp:effectExtent l="0" t="0" r="13335" b="10795"/>
                  <wp:docPr id="299" name="图片 29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9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l="28950" t="18793" r="29688" b="10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47775" cy="515620"/>
                  <wp:effectExtent l="0" t="0" r="9525" b="17780"/>
                  <wp:docPr id="300" name="图片 300" descr="154391843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300" descr="1543918433(1)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PVC plastic 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1 3 5 6 Series E30 E32 E34 E36 E38 E39 E46 E53 E60 E63 E83 E84 E90 E91</w:t>
            </w: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Etc.., BMW manual knob (MT)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588770" cy="735330"/>
                  <wp:effectExtent l="0" t="0" r="11430" b="7620"/>
                  <wp:docPr id="52" name="图片 5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rcRect l="5551" t="25042" b="16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770" cy="73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BMW Label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3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BMW 3 Series E36 E34 E30(1991-1998)/ E46(1999-2005) M3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57935" cy="1205230"/>
                  <wp:effectExtent l="0" t="0" r="18415" b="0"/>
                  <wp:docPr id="53" name="图片 5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935" cy="120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 leather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BMW 1 Series E87 116i 118i 120i 125i 128i 130i 135i 2004-2013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E87 E90 E92 X1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Etc.., BMW manual knob (MT)</w:t>
            </w:r>
          </w:p>
          <w:p>
            <w:pPr>
              <w:rPr>
                <w:rFonts w:hint="eastAsi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329690" cy="1419225"/>
                  <wp:effectExtent l="0" t="0" r="3810" b="9525"/>
                  <wp:docPr id="229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 l="14925" t="14721" r="10661" b="9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69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PUleather+frame+knob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5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FCXN-A47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BMW E36 E34 E28 E24 1998 1999 2000 2001 2002 2003 2004 2005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84250" cy="989330"/>
                  <wp:effectExtent l="0" t="0" r="0" b="1270"/>
                  <wp:docPr id="54" name="图片 5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rcRect l="8789" t="10482" r="9632" b="7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 leather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9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W202 C 93-01 W208 CLK 97-03 W210 E 95-03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556385" cy="1153795"/>
                  <wp:effectExtent l="0" t="0" r="0" b="8255"/>
                  <wp:docPr id="56" name="图片 5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rcRect t="14549" b="8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385" cy="11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CLASSIC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W202 C 93-01 W208 CLK 97-03 W210 E 95-03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11275" cy="897890"/>
                  <wp:effectExtent l="0" t="0" r="9525" b="11430"/>
                  <wp:docPr id="57" name="图片 5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rcRect l="15290" t="29449" r="11794" b="20621"/>
                          <a:stretch>
                            <a:fillRect/>
                          </a:stretch>
                        </pic:blipFill>
                        <pic:spPr>
                          <a:xfrm rot="5160000">
                            <a:off x="0" y="0"/>
                            <a:ext cx="131127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90955" cy="792480"/>
                  <wp:effectExtent l="17145" t="0" r="47625" b="10160"/>
                  <wp:docPr id="58" name="图片 5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rcRect l="16455" t="30614" r="11758" b="25318"/>
                          <a:stretch>
                            <a:fillRect/>
                          </a:stretch>
                        </pic:blipFill>
                        <pic:spPr>
                          <a:xfrm rot="5100000">
                            <a:off x="0" y="0"/>
                            <a:ext cx="1290955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CLASSIC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Only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W202 C 93-01 W208 CLK 97-03 W210 E 95-03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39470" cy="1126490"/>
                  <wp:effectExtent l="0" t="0" r="17780" b="0"/>
                  <wp:docPr id="78" name="图片 7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rcRect l="25974" t="26783" r="33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43585" cy="1020445"/>
                  <wp:effectExtent l="0" t="0" r="53975" b="98425"/>
                  <wp:docPr id="76" name="图片 7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rcRect l="29367" t="30547" r="17973" b="15287"/>
                          <a:stretch>
                            <a:fillRect/>
                          </a:stretch>
                        </pic:blipFill>
                        <pic:spPr>
                          <a:xfrm rot="1920000">
                            <a:off x="0" y="0"/>
                            <a:ext cx="743585" cy="10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Only knob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W202 C 93-01 W208 CLK 97-03 W210 E 95-03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19480" cy="1134110"/>
                  <wp:effectExtent l="0" t="0" r="0" b="8890"/>
                  <wp:docPr id="75" name="图片 7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rcRect l="26959" t="44028" r="25162" b="11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48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45820" cy="1138555"/>
                  <wp:effectExtent l="0" t="0" r="11430" b="4445"/>
                  <wp:docPr id="73" name="图片 7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rcRect l="30554" t="33243" r="21567" b="18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113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W202 C 93-01 W208 CLK 97-03 W210 E 95-03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14400" cy="1130300"/>
                  <wp:effectExtent l="0" t="0" r="0" b="0"/>
                  <wp:docPr id="59" name="图片 5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rcRect l="23645" t="32766" r="37837" b="3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AVANGARDE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W202 C 93-01 W208 CLK 97-03 W210 E 95-03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85875" cy="782320"/>
                  <wp:effectExtent l="27305" t="0" r="28575" b="29845"/>
                  <wp:docPr id="60" name="图片 6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rcRect l="6674" t="27867" r="6992" b="18971"/>
                          <a:stretch>
                            <a:fillRect/>
                          </a:stretch>
                        </pic:blipFill>
                        <pic:spPr>
                          <a:xfrm rot="5040000">
                            <a:off x="0" y="0"/>
                            <a:ext cx="1285875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ELEGANCE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Mercedes-Benz C Class W203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1607820" cy="1620520"/>
                  <wp:effectExtent l="0" t="0" r="11430" b="17780"/>
                  <wp:docPr id="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62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86840" cy="934720"/>
                  <wp:effectExtent l="0" t="0" r="0" b="17780"/>
                  <wp:docPr id="62" name="图片 6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rcRect l="40050" t="13428" b="33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4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81455" cy="962660"/>
                  <wp:effectExtent l="0" t="0" r="4445" b="0"/>
                  <wp:docPr id="61" name="图片 6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rcRect l="31892" t="14927" r="5315" b="30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9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1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19860" cy="899795"/>
                  <wp:effectExtent l="0" t="0" r="8890" b="14605"/>
                  <wp:docPr id="63" name="图片 6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rcRect l="27179" t="15730" r="11233" b="32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6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24585" cy="1267460"/>
                  <wp:effectExtent l="0" t="0" r="18415" b="8890"/>
                  <wp:docPr id="66" name="图片 6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rcRect l="18923" t="42067" r="18320" b="4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2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+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Mercede</w:t>
            </w: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67130" cy="1214755"/>
                  <wp:effectExtent l="0" t="0" r="13970" b="4445"/>
                  <wp:docPr id="64" name="图片 64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rcRect l="14777" t="43848" r="20092" b="5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+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56970" cy="1299845"/>
                  <wp:effectExtent l="0" t="0" r="5080" b="14605"/>
                  <wp:docPr id="65" name="图片 6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rcRect l="17718" t="36753" r="17718" b="8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0" cy="129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+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83335" cy="989965"/>
                  <wp:effectExtent l="0" t="0" r="0" b="0"/>
                  <wp:docPr id="68" name="图片 68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rcRect l="33062" t="4724" r="9461" b="3618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83335" cy="98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63650" cy="1169670"/>
                  <wp:effectExtent l="29845" t="0" r="1905" b="0"/>
                  <wp:docPr id="67" name="图片 6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rcRect l="34231" t="14171" r="15344" b="23618"/>
                          <a:stretch>
                            <a:fillRect/>
                          </a:stretch>
                        </pic:blipFill>
                        <pic:spPr>
                          <a:xfrm rot="10980000">
                            <a:off x="0" y="0"/>
                            <a:ext cx="1263650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30630" cy="1226820"/>
                  <wp:effectExtent l="0" t="0" r="7620" b="0"/>
                  <wp:docPr id="69" name="图片 6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rcRect l="34266" t="14974" r="13572" b="1573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30630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7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82675" cy="1214120"/>
                  <wp:effectExtent l="0" t="0" r="3175" b="5080"/>
                  <wp:docPr id="72" name="图片 7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rcRect l="21262" t="38985" r="18320" b="10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675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+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46175" cy="1299845"/>
                  <wp:effectExtent l="0" t="0" r="15875" b="14605"/>
                  <wp:docPr id="70" name="图片 7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rcRect l="16549" t="36753" r="19490" b="8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75" cy="129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+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C-Class W203 S203/W202 BJ (93-01)/A-Class W168(97-04)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10310" cy="1193165"/>
                  <wp:effectExtent l="0" t="0" r="8890" b="6985"/>
                  <wp:docPr id="71" name="图片 7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rcRect l="11800" t="39437" r="20659" b="10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119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+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1" w:hRule="atLeast"/>
        </w:trPr>
        <w:tc>
          <w:tcPr>
            <w:tcW w:w="121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VITO 638 w638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05865" cy="941705"/>
                  <wp:effectExtent l="0" t="0" r="13335" b="0"/>
                  <wp:docPr id="80" name="图片 8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rcRect l="14689" t="24207" r="18256" b="19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6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121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VITO 638 w638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41070" cy="1202055"/>
                  <wp:effectExtent l="0" t="0" r="11430" b="17145"/>
                  <wp:docPr id="79" name="图片 7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rcRect l="18256" t="9428" r="15890" b="6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20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Leather + knob     </w:t>
            </w:r>
          </w:p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FCXN-B22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 W123 W140 W20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19480" cy="666750"/>
                  <wp:effectExtent l="48895" t="0" r="46355" b="43815"/>
                  <wp:docPr id="82" name="图片 8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rcRect l="15279" t="28658" r="13550" b="32628"/>
                          <a:stretch>
                            <a:fillRect/>
                          </a:stretch>
                        </pic:blipFill>
                        <pic:spPr>
                          <a:xfrm rot="15660000">
                            <a:off x="0" y="0"/>
                            <a:ext cx="91948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87425" cy="818515"/>
                  <wp:effectExtent l="0" t="0" r="0" b="67310"/>
                  <wp:docPr id="81" name="图片 8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rcRect l="18807" t="32204" r="14679" b="26462"/>
                          <a:stretch>
                            <a:fillRect/>
                          </a:stretch>
                        </pic:blipFill>
                        <pic:spPr>
                          <a:xfrm rot="15300000">
                            <a:off x="0" y="0"/>
                            <a:ext cx="98742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4/5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FCZJ-B23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Car Bracket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Mercedes Benz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5525" cy="1070610"/>
                  <wp:effectExtent l="0" t="0" r="0" b="15240"/>
                  <wp:docPr id="282" name="图片 28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8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rcRect l="11673" t="8744" r="14591" b="11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7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73760" cy="1074420"/>
                  <wp:effectExtent l="0" t="0" r="2540" b="11430"/>
                  <wp:docPr id="281" name="图片 28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8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rcRect l="16393" t="7945" r="18215" b="11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76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9263" w:type="dxa"/>
          <w:trHeight w:val="41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AUDI A6 C5 (98-01)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95630" cy="1208405"/>
                  <wp:effectExtent l="0" t="0" r="13970" b="10795"/>
                  <wp:docPr id="85" name="图片 85" descr="205A2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205A2244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rcRect l="28213" t="6497" r="27648" b="4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67690" cy="1121410"/>
                  <wp:effectExtent l="0" t="0" r="3810" b="2540"/>
                  <wp:docPr id="84" name="图片 84" descr="205A2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205A2249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 l="26483" t="7062" r="29414" b="5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112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82295" cy="1165225"/>
                  <wp:effectExtent l="0" t="0" r="8255" b="15875"/>
                  <wp:docPr id="83" name="图片 83" descr="205A2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205A2261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rcRect l="27083" t="2931" r="27048" b="5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116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Black/gray/beige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AUDI A6L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37845" cy="1227455"/>
                  <wp:effectExtent l="0" t="0" r="14605" b="10795"/>
                  <wp:docPr id="88" name="图片 88" descr="205A2149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205A2149 副本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rcRect l="32380" t="3531" r="29414" b="9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94360" cy="1291590"/>
                  <wp:effectExtent l="0" t="0" r="15240" b="3810"/>
                  <wp:docPr id="87" name="图片 87" descr="205A2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205A2118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rcRect l="30014" t="6462" r="28814" b="4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51180" cy="1302385"/>
                  <wp:effectExtent l="0" t="0" r="1270" b="12065"/>
                  <wp:docPr id="86" name="图片 86" descr="205A2125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205A2125 副本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rcRect l="31179" t="5862" r="31215" b="5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130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Black/gray/beige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A3 S3 2001 2002 2003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8320" cy="1118235"/>
                  <wp:effectExtent l="0" t="0" r="11430" b="5715"/>
                  <wp:docPr id="89" name="图片 89" descr="@5}(SU0V989}]2_PU{)BFVN 副本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@5}(SU0V989}]2_PU{)BFVN 副本副本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rcRect t="11191" b="14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Stitch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A3 S3 2001 2002 2003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5780" cy="1229360"/>
                  <wp:effectExtent l="0" t="0" r="13970" b="8890"/>
                  <wp:docPr id="90" name="图片 90" descr="$J2TE~EEO8~5[Q0YX7$FT21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$J2TE~EEO8~5[Q0YX7$FT21 副本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rcRect t="14280" b="10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780" cy="12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Red Stitch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skoda seat A3 A4 B6 B7 b8 A6 S4 B8 8K A5 8T Q5 8R volkswagen vw passat golf 12mm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7685" cy="1057275"/>
                  <wp:effectExtent l="0" t="0" r="0" b="0"/>
                  <wp:docPr id="91" name="图片 91" descr="9`H9~7%]0JS3KPX2RFTF)UU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9`H9~7%]0JS3KPX2RFTF)UU 副本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rcRect t="12930" b="6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68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skoda seat A3 A4 B6 B7 b8 A6 S4 B8 8K A5 8T Q5 8R volkswagen vw passat golf 12mm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7050" cy="799465"/>
                  <wp:effectExtent l="0" t="0" r="12700" b="0"/>
                  <wp:docPr id="92" name="图片 92" descr="G{20O}$JO0I386SLP~WU}EC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G{20O}$JO0I386SLP~WU}EC 副本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rcRect t="15943" b="9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A3 S3 2001 2002 2003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volkswagen vw passat golf 12mm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91590" cy="782320"/>
                  <wp:effectExtent l="0" t="0" r="0" b="0"/>
                  <wp:docPr id="93" name="图片 93" descr="205A1580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205A1580 副本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rcRect l="13297" t="26532" r="9191" b="2653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91590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83665" cy="934720"/>
                  <wp:effectExtent l="0" t="0" r="0" b="0"/>
                  <wp:docPr id="94" name="图片 94" descr="$UEF9C5[1EKQTASA1TM94[H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$UEF9C5[1EKQTASA1TM94[H 副本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rcRect t="1085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83665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A3 S3 2001 2002 2003</w:t>
            </w:r>
          </w:p>
          <w:p>
            <w:pPr>
              <w:rPr>
                <w:rFonts w:hint="eastAsia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volkswagen vw passat golf 12mm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07160" cy="1327785"/>
                  <wp:effectExtent l="0" t="0" r="0" b="5080"/>
                  <wp:docPr id="95" name="图片 95" descr="E4ULTL3]V[2$9IH{%Y{3ALK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E4ULTL3]V[2$9IH{%Y{3ALK 副本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132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A5 A4L Q5 B8 B8PA B9 2009 2010 2011 2012 2013 2014 2015 2016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65860" cy="1177290"/>
                  <wp:effectExtent l="0" t="0" r="15240" b="3810"/>
                  <wp:docPr id="96" name="图片 96" descr="154384340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1543843409(1)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(AT)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Q3 A4 A5 A6 A7 A1 A3 Q5 VW Golf CC DSG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65555" cy="760095"/>
                  <wp:effectExtent l="32385" t="19050" r="45720" b="29845"/>
                  <wp:docPr id="97" name="图片 97" descr="微信图片_20181203213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 descr="微信图片_20181203213031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rcRect l="13441" t="18157" r="7579" b="14431"/>
                          <a:stretch>
                            <a:fillRect/>
                          </a:stretch>
                        </pic:blipFill>
                        <pic:spPr>
                          <a:xfrm rot="5580000">
                            <a:off x="0" y="0"/>
                            <a:ext cx="1265555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57885" cy="889000"/>
                  <wp:effectExtent l="0" t="0" r="18415" b="6350"/>
                  <wp:docPr id="98" name="图片 98" descr="微信图片_20181203213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微信图片_20181203213047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rcRect l="24100" t="23939" r="12350" b="16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(AT)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1210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FCXN-C11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Audi A4 S4 B8 8K A5 8T Q5 8R S Line 07-15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64920" cy="1534160"/>
                  <wp:effectExtent l="0" t="0" r="11430" b="8890"/>
                  <wp:docPr id="266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153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Red Stitch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9263" w:type="dxa"/>
          <w:trHeight w:val="1727" w:hRule="atLeast"/>
        </w:trPr>
        <w:tc>
          <w:tcPr>
            <w:tcW w:w="121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23570" cy="1262380"/>
                  <wp:effectExtent l="0" t="0" r="5080" b="0"/>
                  <wp:docPr id="100" name="图片 10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rcRect l="23693" r="26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65150" cy="1249045"/>
                  <wp:effectExtent l="0" t="0" r="6350" b="8255"/>
                  <wp:docPr id="105" name="图片 105" descr="205A1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205A1802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rcRect l="28849" t="7062" r="31215" b="4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124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83565" cy="1285875"/>
                  <wp:effectExtent l="0" t="0" r="6985" b="9525"/>
                  <wp:docPr id="104" name="图片 10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rcRect l="30579" t="5897" r="28249" b="3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09600" cy="1339850"/>
                  <wp:effectExtent l="0" t="0" r="0" b="12700"/>
                  <wp:docPr id="102" name="图片 102" descr="205A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205A1834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rcRect l="29414" t="4131" r="28849" b="4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Blue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81660" cy="1280160"/>
                  <wp:effectExtent l="0" t="0" r="8890" b="15240"/>
                  <wp:docPr id="106" name="图片 106" descr="205A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205A1846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rcRect l="30614" t="2966" r="27648" b="5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41655" cy="1280160"/>
                  <wp:effectExtent l="0" t="0" r="10795" b="15240"/>
                  <wp:docPr id="107" name="图片 10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rcRect l="31179" t="5297" r="31215" b="5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68960" cy="1280795"/>
                  <wp:effectExtent l="0" t="0" r="2540" b="14605"/>
                  <wp:docPr id="108" name="图片 10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rcRect l="30014" t="4131" r="29449" b="4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128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03250" cy="1319530"/>
                  <wp:effectExtent l="0" t="0" r="6350" b="13970"/>
                  <wp:docPr id="109" name="图片 109" descr="205A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205A1807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rcRect l="29414" t="2931" r="28849" b="5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36270" cy="1255395"/>
                  <wp:effectExtent l="0" t="0" r="11430" b="1905"/>
                  <wp:docPr id="110" name="图片 110" descr="205A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 descr="205A1814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rcRect l="27048" t="5897" r="27048" b="3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1255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18160" cy="1221740"/>
                  <wp:effectExtent l="0" t="0" r="15240" b="16510"/>
                  <wp:docPr id="111" name="图片 111" descr="5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5挡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rcRect l="30014" t="2931" r="30579" b="4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122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Blue leather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492125" cy="1163320"/>
                  <wp:effectExtent l="0" t="0" r="3175" b="17780"/>
                  <wp:docPr id="112" name="图片 112" descr="205A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205A1839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rcRect l="30014" t="3531" r="32380" b="7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Leather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37235" cy="1141730"/>
                  <wp:effectExtent l="0" t="0" r="5715" b="1270"/>
                  <wp:docPr id="113" name="图片 113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13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rcRect l="30753" t="9872" r="19567" b="10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Wood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 (GOLF4,BORA 98-04)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6275" cy="1121410"/>
                  <wp:effectExtent l="0" t="0" r="9525" b="2540"/>
                  <wp:docPr id="114" name="图片 114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rcRect l="28849" t="21787" r="28249" b="7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12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Wood silver cap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GOLF4 (Audi A3 knob+GOLF4 leather boot) Beige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1400" cy="1035685"/>
                  <wp:effectExtent l="0" t="0" r="6350" b="12065"/>
                  <wp:docPr id="149" name="图片 149" descr="pf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 descr="pf24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rcRect t="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03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Beige leather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GOLF4 (Audi A3 knob+GOLF4 leather boot) chrome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26820" cy="978535"/>
                  <wp:effectExtent l="0" t="0" r="11430" b="12065"/>
                  <wp:docPr id="116" name="图片 11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rcRect l="25316" t="4002" r="4810" b="21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9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GOLF4 (Audi A3 knob+GOLF4 leather boot) Red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58570" cy="882015"/>
                  <wp:effectExtent l="0" t="0" r="17780" b="13335"/>
                  <wp:docPr id="115" name="图片 11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rcRect l="10593" t="24153" r="10593" b="20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70" cy="88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GOLF4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55775" cy="925830"/>
                  <wp:effectExtent l="0" t="0" r="15875" b="7620"/>
                  <wp:docPr id="117" name="图片 117" descr="A262DFC8D1A2FE6FAF1F3DC47FE81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A262DFC8D1A2FE6FAF1F3DC47FE81660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rcRect t="13324" b="18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92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GOLF4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55775" cy="988695"/>
                  <wp:effectExtent l="0" t="0" r="15875" b="1905"/>
                  <wp:docPr id="118" name="图片 118" descr="D5B7CE7CB15B274A697297B1B1974A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D5B7CE7CB15B274A697297B1B1974A3F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rcRect t="13645" b="11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ind w:firstLine="44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GOLF4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2945" cy="1354455"/>
                  <wp:effectExtent l="0" t="0" r="1905" b="17145"/>
                  <wp:docPr id="123" name="图片 123" descr="205A1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205A1860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rcRect l="27083" t="3531" r="27083" b="8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7390" cy="1395730"/>
                  <wp:effectExtent l="0" t="0" r="16510" b="13970"/>
                  <wp:docPr id="121" name="图片 121" descr="205A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 descr="205A1853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rcRect l="27648" t="4732" r="27048" b="5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139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Blue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 GOLF4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11835" cy="1399540"/>
                  <wp:effectExtent l="0" t="0" r="12065" b="10160"/>
                  <wp:docPr id="120" name="图片 120" descr="205A1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 descr="205A1889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rcRect l="25918" t="4096" r="27684" b="4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139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12470" cy="1406525"/>
                  <wp:effectExtent l="0" t="0" r="11430" b="3175"/>
                  <wp:docPr id="122" name="图片 122" descr="205A1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205A1865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rcRect l="27083" t="5897" r="28814" b="7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14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VW for Polo Golf MK4 Seat IBIZA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9295" cy="1237615"/>
                  <wp:effectExtent l="0" t="0" r="14605" b="635"/>
                  <wp:docPr id="119" name="图片 119" descr="205A1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 descr="205A1988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rcRect l="26483" t="5862" r="22952" b="5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95" cy="12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41680" cy="1241425"/>
                  <wp:effectExtent l="0" t="0" r="1270" b="15875"/>
                  <wp:docPr id="124" name="图片 124" descr="205A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 descr="205A1977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rcRect l="22352" t="6497" r="25282" b="5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124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VW for Polo Golf MK4 Seat IBIZA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93520" cy="930910"/>
                  <wp:effectExtent l="0" t="0" r="11430" b="2540"/>
                  <wp:docPr id="125" name="图片 125" descr="4AB8C5F2C93F724A73EE589F584884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4AB8C5F2C93F724A73EE589F584884B5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rcRect l="7657" t="24689" r="2929" b="33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93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VW for Polo Golf MK4 Seat IBIZA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8025" cy="1229360"/>
                  <wp:effectExtent l="0" t="0" r="15875" b="8890"/>
                  <wp:docPr id="126" name="图片 126" descr="205A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 descr="205A1983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rcRect l="17655" t="2966" r="28849" b="4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12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cap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12/23mm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VW for Polo Golf MK4 Seat IBIZA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07695" cy="1254125"/>
                  <wp:effectExtent l="0" t="0" r="1905" b="3175"/>
                  <wp:docPr id="127" name="图片 127" descr="{XSQ%C}S9~AP76@6BB_T_8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{XSQ%C}S9~AP76@6BB_T_8U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rcRect l="24700" r="25265" b="3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A3 knob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Golf 6 A6 MK6 For GTI GTD R20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09-13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421130" cy="1066800"/>
                  <wp:effectExtent l="0" t="0" r="7620" b="0"/>
                  <wp:docPr id="267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VOLKSWAGEN PASSAT B5 (96-05)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94995" cy="1026160"/>
                  <wp:effectExtent l="0" t="0" r="14605" b="2540"/>
                  <wp:docPr id="128" name="图片 12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rcRect l="22352" t="5297" r="24718" b="3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102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8070" cy="1026160"/>
                  <wp:effectExtent l="0" t="0" r="0" b="2540"/>
                  <wp:docPr id="131" name="图片 13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rcRect b="3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102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VOLKSWAGEN PASSAT B5 (96-05)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76580" cy="984250"/>
                  <wp:effectExtent l="0" t="0" r="13970" b="6350"/>
                  <wp:docPr id="129" name="图片 12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rcRect l="24718" t="10028" r="25282" b="4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98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53160" cy="1153160"/>
                  <wp:effectExtent l="0" t="0" r="0" b="0"/>
                  <wp:docPr id="130" name="图片 13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115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Beige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VOLKSWAGEN PASSAT B5 (96-05)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02615" cy="1089660"/>
                  <wp:effectExtent l="0" t="0" r="6985" b="15240"/>
                  <wp:docPr id="132" name="图片 13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rcRect l="25918" t="4696" r="22952" b="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8025" cy="1110615"/>
                  <wp:effectExtent l="0" t="0" r="15875" b="0"/>
                  <wp:docPr id="135" name="图片 13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rcRect l="13124" t="7899" r="24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11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Wood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VOLKSWAGEN PASSAT B5 (96-05)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15315" cy="1089660"/>
                  <wp:effectExtent l="0" t="0" r="13335" b="15240"/>
                  <wp:docPr id="133" name="图片 13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rcRect l="24718" t="7062" r="27083" b="7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1205" cy="1125855"/>
                  <wp:effectExtent l="0" t="0" r="0" b="17145"/>
                  <wp:docPr id="134" name="图片 13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rcRect l="20404" t="5147" r="20404" b="6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Wood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VW Passat B5plus 3BG(01-05)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39190" cy="860425"/>
                  <wp:effectExtent l="0" t="0" r="0" b="15875"/>
                  <wp:docPr id="240" name="图片 321" descr="IMG_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321" descr="IMG_355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86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VW Passat B6 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3C(05-10)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5/6 Speed,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1323975" cy="986155"/>
                  <wp:effectExtent l="0" t="0" r="9525" b="4445"/>
                  <wp:docPr id="14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rcRect t="20148" b="8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8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Mk4 Golf Jetta  (1999-2005)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07365" cy="1089660"/>
                  <wp:effectExtent l="0" t="0" r="0" b="15240"/>
                  <wp:docPr id="136" name="图片 13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rcRect l="30083" t="7662" r="30083" b="5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POLO ( 2002-2009)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4890" cy="1150620"/>
                  <wp:effectExtent l="0" t="0" r="0" b="11430"/>
                  <wp:docPr id="138" name="图片 13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rcRect l="11794" t="11913" r="14124" b="7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89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POLO ( 2002-2009)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10615" cy="1035685"/>
                  <wp:effectExtent l="0" t="0" r="0" b="0"/>
                  <wp:docPr id="139" name="图片 13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rcRect l="9191" t="10233" r="14277" b="18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615" cy="103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POLO ( 2002-2009)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9450" cy="1330960"/>
                  <wp:effectExtent l="0" t="0" r="6350" b="2540"/>
                  <wp:docPr id="137" name="图片 13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rcRect l="26593" t="5147" r="27574" b="5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VW Volkswagen Gol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23595" cy="1280160"/>
                  <wp:effectExtent l="0" t="0" r="0" b="15240"/>
                  <wp:docPr id="140" name="图片 140" descr="205A2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 descr="205A2130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rcRect l="24510" t="7027" r="20404" b="9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VW Volkswagen Gol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1290955" cy="1115060"/>
                  <wp:effectExtent l="0" t="0" r="4445" b="8890"/>
                  <wp:docPr id="14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rcRect l="7062" t="13559" r="6462" b="11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955" cy="111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Golf 6 MK5 MK6 Jetta 2005 2006 2007-2014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18185" cy="1101725"/>
                  <wp:effectExtent l="0" t="0" r="0" b="3175"/>
                  <wp:docPr id="144" name="图片 14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rcRect l="20586" t="8828" r="25282" b="8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94410" cy="789305"/>
                  <wp:effectExtent l="0" t="0" r="15240" b="10795"/>
                  <wp:docPr id="145" name="图片 14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rcRect l="12494" t="20161" r="12494" b="19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ind w:firstLine="44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Golf 6 MK5 MK6 Jetta 2005 2006 2007-2014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7390" cy="1057275"/>
                  <wp:effectExtent l="0" t="0" r="16510" b="8890"/>
                  <wp:docPr id="146" name="图片 146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4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rcRect l="19986" t="7662" r="25282" b="10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cap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stitch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Golf 6 MK5 MK6 Jetta 2005 2006 2007-2014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39775" cy="1129030"/>
                  <wp:effectExtent l="0" t="0" r="3175" b="13970"/>
                  <wp:docPr id="147" name="图片 14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4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rcRect l="23517" t="7662" r="20621" b="7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112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stitch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Golf 6 MK5 MK6 Jetta 2005 2006 2007-2014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60425" cy="1236345"/>
                  <wp:effectExtent l="0" t="0" r="15875" b="1905"/>
                  <wp:docPr id="148" name="图片 14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rcRect l="18624" t="6544" r="19575" b="4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25" cy="12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Touran Caddy (2003-2011)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45235" cy="958850"/>
                  <wp:effectExtent l="0" t="0" r="12065" b="12700"/>
                  <wp:docPr id="8" name="图片 8" descr="205A2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5A2089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rcRect t="9191" b="13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leather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Touran Caddy (2003-2011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40460" cy="927100"/>
                  <wp:effectExtent l="0" t="0" r="2540" b="6350"/>
                  <wp:docPr id="74" name="图片 74" descr="205A2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205A2082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rcRect l="8475" t="17479" r="12182" b="18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Beige leather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Jetta 5 6 GOLF 6 VI MK5 MK6 5KD 711 113 5KD711113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93445" cy="751205"/>
                  <wp:effectExtent l="0" t="0" r="10795" b="1905"/>
                  <wp:docPr id="103" name="图片 103" descr="205A2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205A2277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rcRect l="11123" t="20127" r="9004" b="1271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93445" cy="75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89330" cy="779780"/>
                  <wp:effectExtent l="0" t="0" r="1270" b="1270"/>
                  <wp:docPr id="99" name="图片 99" descr="205A2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205A2278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rcRect l="6511" t="16278" r="8953" b="17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77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stitch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Jetta 5 6 GOLF 6 VI MK5 MK6 5KD 711 113 5KD711113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01980" cy="931545"/>
                  <wp:effectExtent l="0" t="0" r="7620" b="1905"/>
                  <wp:docPr id="141" name="图片 141" descr="205A2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 descr="205A2351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rcRect l="23835" t="6356" r="19068" b="5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93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5525" cy="707390"/>
                  <wp:effectExtent l="57785" t="91440" r="59690" b="96520"/>
                  <wp:docPr id="150" name="图片 150" descr="205A2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50" descr="205A2355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rcRect l="6886" t="19597" r="11123" b="23835"/>
                          <a:stretch>
                            <a:fillRect/>
                          </a:stretch>
                        </pic:blipFill>
                        <pic:spPr>
                          <a:xfrm rot="20940000">
                            <a:off x="0" y="0"/>
                            <a:ext cx="1025525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Jetta 5 6 GOLF 6 VI MK5 MK6 5KD 711 113 5KD711113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24230" cy="860425"/>
                  <wp:effectExtent l="0" t="0" r="13970" b="15875"/>
                  <wp:docPr id="77" name="图片 77" descr="205A2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205A2094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rcRect l="11653" t="12712" r="15890" b="11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230" cy="86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81050" cy="1005840"/>
                  <wp:effectExtent l="0" t="0" r="0" b="3810"/>
                  <wp:docPr id="151" name="图片 151" descr="205A2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51" descr="205A2097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rcRect l="20182" t="9115" r="20833" b="14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Refit A3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Jetta 13-15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4370" cy="1265555"/>
                  <wp:effectExtent l="0" t="0" r="11430" b="10795"/>
                  <wp:docPr id="153" name="图片 153" descr="205A2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53" descr="205A2060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rcRect l="23835" t="5297" r="30191" b="8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126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79805" cy="897255"/>
                  <wp:effectExtent l="0" t="0" r="10795" b="17145"/>
                  <wp:docPr id="152" name="图片 152" descr="205A2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52" descr="205A2062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rcRect l="10064" t="12182" r="8475" b="13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0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Jetta 13-15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64870" cy="798195"/>
                  <wp:effectExtent l="0" t="0" r="11430" b="1905"/>
                  <wp:docPr id="154" name="图片 154" descr="205A2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54" descr="205A2054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rcRect l="9191" t="11949" r="7353" b="1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87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26110" cy="1199515"/>
                  <wp:effectExtent l="0" t="0" r="2540" b="635"/>
                  <wp:docPr id="155" name="图片 155" descr="205A2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55" descr="205A2053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rcRect l="23897" t="7636" r="31250" b="6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" cy="119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PASSAT B6 B7 CC 2005-2013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23010" cy="786130"/>
                  <wp:effectExtent l="0" t="0" r="13970" b="15240"/>
                  <wp:docPr id="157" name="图片 157" descr="856E836DD490E41597A420F6997A8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57" descr="856E836DD490E41597A420F6997A8589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rcRect l="27898" t="18610" r="4650" b="2357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2301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12850" cy="803275"/>
                  <wp:effectExtent l="0" t="0" r="15875" b="6350"/>
                  <wp:docPr id="156" name="图片 156" descr="562068DB9F12952D10B69E6AB905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 descr="562068DB9F12952D10B69E6AB9053859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rcRect l="26968" t="17370" r="3378" b="2109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12850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VW PASSAT B6 B7 CC 2005-2013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1418"/>
              </w:tabs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6275" cy="1198245"/>
                  <wp:effectExtent l="0" t="0" r="9525" b="1905"/>
                  <wp:docPr id="159" name="图片 159" descr="205A2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159" descr="205A2201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rcRect l="27013" t="6356" r="24894" b="8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43585" cy="1217930"/>
                  <wp:effectExtent l="0" t="0" r="18415" b="1270"/>
                  <wp:docPr id="158" name="图片 158" descr="205A2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58" descr="205A2256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rcRect l="24364" t="5826" r="23305" b="8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 VW Golf 7 A7 MK7 For GTI GTD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408430" cy="1178560"/>
                  <wp:effectExtent l="0" t="0" r="1270" b="2540"/>
                  <wp:docPr id="246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30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TransporterT5 T6 MKV MKVI(03-11)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98195" cy="932815"/>
                  <wp:effectExtent l="0" t="0" r="1905" b="635"/>
                  <wp:docPr id="160" name="图片 16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60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rcRect l="10593" t="5297" r="13771" b="6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56945" cy="899795"/>
                  <wp:effectExtent l="0" t="0" r="14605" b="14605"/>
                  <wp:docPr id="162" name="图片 162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162" descr="25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rcRect l="5826" t="8475" r="6356" b="9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TransporterT5 T6 MKV MKVI(03-11)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85190" cy="611505"/>
                  <wp:effectExtent l="0" t="0" r="10160" b="17145"/>
                  <wp:docPr id="161" name="图片 16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61" descr="15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rcRect l="13771" t="25953" r="5826" b="18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9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74395" cy="612775"/>
                  <wp:effectExtent l="0" t="0" r="1905" b="15875"/>
                  <wp:docPr id="163" name="图片 16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163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rcRect l="3708" t="13771" r="9534" b="25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TransporterT5 T6 MKV MKVI(03-11)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25245" cy="1138555"/>
                  <wp:effectExtent l="0" t="0" r="8255" b="4445"/>
                  <wp:docPr id="164" name="图片 164" descr="1080B94CC3772C165371BE13B9BF0A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164" descr="1080B94CC3772C165371BE13B9BF0A4F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rcRect l="30298" t="23382" r="20730" b="20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245" cy="113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stirch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TransporterT5 T6 MKV MKVI(03-11)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510030" cy="946150"/>
                  <wp:effectExtent l="0" t="0" r="13970" b="6350"/>
                  <wp:docPr id="165" name="图片 165" descr="B7D08FE11F824E058E7B6AB75AD09C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65" descr="B7D08FE11F824E058E7B6AB75AD09C4A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rcRect l="7007" t="42049" r="7546" b="17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30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Red stirch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VW(05-10) Jetta Vento Bora MK5 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70230" cy="1185545"/>
                  <wp:effectExtent l="0" t="0" r="1270" b="14605"/>
                  <wp:docPr id="166" name="图片 166" descr="205A2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66" descr="205A2137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rcRect l="25953" t="5297" r="32309" b="7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GOLF4,BORA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53465" cy="1061085"/>
                  <wp:effectExtent l="0" t="0" r="13335" b="5715"/>
                  <wp:docPr id="172" name="图片 172" descr="CF1E1867BA8EC557D5F55778185E09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72" descr="CF1E1867BA8EC557D5F55778185E09B7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rcRect l="16967" t="39767" r="19088" b="11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5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Wood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Passat b5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58215" cy="966470"/>
                  <wp:effectExtent l="0" t="0" r="13335" b="5080"/>
                  <wp:docPr id="171" name="图片 171" descr="E9206A41E92EDBB760926D6A82797A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71" descr="E9206A41E92EDBB760926D6A82797A07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rcRect l="22800" t="41238" r="23860" b="19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15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Wood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Golf IV  Red 12/23MM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42950" cy="857250"/>
                  <wp:effectExtent l="0" t="0" r="0" b="0"/>
                  <wp:docPr id="263" name="图片 347" descr="IMG_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347" descr="IMG_381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62000" cy="857250"/>
                  <wp:effectExtent l="0" t="0" r="0" b="0"/>
                  <wp:docPr id="269" name="图片 348" descr="IMG_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348" descr="IMG_382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 Golf IV Blue 12/23MM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33425" cy="838200"/>
                  <wp:effectExtent l="0" t="0" r="9525" b="0"/>
                  <wp:docPr id="270" name="图片 349" descr="IMG_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349" descr="IMG_383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90575" cy="847725"/>
                  <wp:effectExtent l="0" t="0" r="9525" b="9525"/>
                  <wp:docPr id="271" name="图片 350" descr="IMG_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350" descr="IMG_384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Blue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 Golf IV Black 12/23MM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42950" cy="809625"/>
                  <wp:effectExtent l="0" t="0" r="0" b="9525"/>
                  <wp:docPr id="280" name="图片 351" descr="IMG_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351" descr="IMG_385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38175" cy="619125"/>
                  <wp:effectExtent l="0" t="0" r="9525" b="9525"/>
                  <wp:docPr id="272" name="图片 352" descr="IMG_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352" descr="IMG_386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 Golf IV chrome 12/23MM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14450" cy="838200"/>
                  <wp:effectExtent l="0" t="0" r="0" b="0"/>
                  <wp:docPr id="276" name="图片 353" descr="IMG_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353" descr="IMG_387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 Golf IV silver cap 12/23MM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23950" cy="723900"/>
                  <wp:effectExtent l="0" t="0" r="0" b="0"/>
                  <wp:docPr id="277" name="图片 354" descr="IMG_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354" descr="IMG_388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VW  GOLF6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43000" cy="828675"/>
                  <wp:effectExtent l="0" t="0" r="0" b="9525"/>
                  <wp:docPr id="278" name="图片 355" descr="IMG_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355" descr="IMG_389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 POLO silver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62025" cy="857250"/>
                  <wp:effectExtent l="0" t="0" r="9525" b="0"/>
                  <wp:docPr id="279" name="图片 356" descr="IMG_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356" descr="IMG_390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 POLO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33475" cy="714375"/>
                  <wp:effectExtent l="0" t="0" r="9525" b="9525"/>
                  <wp:docPr id="223" name="图片 357" descr="IMG_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357" descr="IMG_391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cap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VOLKSWAGEN</w:t>
            </w:r>
          </w:p>
          <w:p>
            <w:pPr>
              <w:keepNext w:val="0"/>
              <w:keepLines w:val="0"/>
              <w:widowControl/>
              <w:suppressLineNumbers w:val="0"/>
              <w:ind w:firstLine="1100" w:firstLineChars="5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Golf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00125" cy="800100"/>
                  <wp:effectExtent l="0" t="0" r="9525" b="0"/>
                  <wp:docPr id="224" name="图片 358" descr="IMG_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358" descr="IMG_392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Black 5speed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PASSAT B7 / GOLF6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11505" cy="1113155"/>
                  <wp:effectExtent l="0" t="0" r="17145" b="10795"/>
                  <wp:docPr id="170" name="图片 170" descr="205A1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205A1597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rcRect l="30720" t="18538" r="31780" b="13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11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FCXN-D65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VW PASSAT B7 / GOLF6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70865" cy="1053465"/>
                  <wp:effectExtent l="0" t="0" r="635" b="13335"/>
                  <wp:docPr id="169" name="图片 169" descr="205A1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 descr="205A1608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rcRect l="26483" t="9534" r="29661" b="9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9263" w:type="dxa"/>
          <w:trHeight w:val="21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Octivia II 04-11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89610" cy="1179195"/>
                  <wp:effectExtent l="0" t="0" r="15240" b="1905"/>
                  <wp:docPr id="174" name="图片 174" descr="205A2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74" descr="205A2040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rcRect l="26483" t="6886" r="22775" b="6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8180" cy="1198880"/>
                  <wp:effectExtent l="0" t="0" r="7620" b="1270"/>
                  <wp:docPr id="173" name="图片 173" descr="205A2026 -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 descr="205A2026 - 副本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rcRect l="27013" t="5826" r="23305" b="6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119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Octivia II 04-11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90550" cy="885825"/>
                  <wp:effectExtent l="0" t="0" r="0" b="9525"/>
                  <wp:docPr id="364" name="图片 365" descr="IMG_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图片 365" descr="IMG_399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71500" cy="971550"/>
                  <wp:effectExtent l="0" t="0" r="0" b="0"/>
                  <wp:docPr id="365" name="图片 366" descr="IM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图片 366" descr="IMG_400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Octivia II 04-11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23900" cy="990600"/>
                  <wp:effectExtent l="0" t="0" r="0" b="0"/>
                  <wp:docPr id="362" name="图片 367" descr="IMG_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图片 367" descr="IMG_401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Beige leather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Fabia(00-08)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31290" cy="830580"/>
                  <wp:effectExtent l="0" t="0" r="16510" b="7620"/>
                  <wp:docPr id="175" name="图片 175" descr="1738E2C7833F466791E7AEB1C0D34D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75" descr="1738E2C7833F466791E7AEB1C0D34D64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rcRect l="14653" t="15195" r="3799" b="21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9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Fabia(00-08)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23900" cy="981075"/>
                  <wp:effectExtent l="0" t="0" r="0" b="9525"/>
                  <wp:docPr id="363" name="图片 370" descr="IMG_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图片 370" descr="IMG_404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85800" cy="923925"/>
                  <wp:effectExtent l="0" t="0" r="0" b="9525"/>
                  <wp:docPr id="373" name="图片 371" descr="IMG_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图片 371" descr="IMG_405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cap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Superb 3T MKII (08-12)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76375" cy="828675"/>
                  <wp:effectExtent l="0" t="0" r="9525" b="0"/>
                  <wp:docPr id="391" name="图片 372" descr="IMG_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 372" descr="IMG_406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Superb 3T MKII (08-12) silver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685925" cy="800100"/>
                  <wp:effectExtent l="0" t="0" r="9525" b="0"/>
                  <wp:docPr id="389" name="图片 373" descr="IMG_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373" descr="IMG_407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Fabia II  (06-10) Silver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81050" cy="895350"/>
                  <wp:effectExtent l="0" t="0" r="0" b="0"/>
                  <wp:docPr id="392" name="图片 374" descr="IMG_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 374" descr="IMG_408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14375" cy="981075"/>
                  <wp:effectExtent l="0" t="0" r="9525" b="9525"/>
                  <wp:docPr id="385" name="图片 375" descr="IMG_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375" descr="IMG_409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Fabia II  (06-10) Black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66825" cy="923925"/>
                  <wp:effectExtent l="0" t="0" r="9525" b="9525"/>
                  <wp:docPr id="381" name="图片 376" descr="IMG_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 376" descr="IMG_410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FCXN-E10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Skoda Octivia (1997-2011)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3580" cy="1139825"/>
                  <wp:effectExtent l="0" t="0" r="1270" b="3175"/>
                  <wp:docPr id="176" name="图片 176" descr="G_9[88S9H%]7N4Z927V}@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76" descr="G_9[88S9H%]7N4Z927V}@E9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rcRect l="22950" r="13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113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FCXN-E11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Skoda A7 A5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36905" cy="1030605"/>
                  <wp:effectExtent l="0" t="0" r="10795" b="17145"/>
                  <wp:docPr id="177" name="图片 177" descr="205A2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77" descr="205A2165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rcRect l="27542" t="9004" r="22775" b="10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103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9263" w:type="dxa"/>
          <w:trHeight w:val="78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206 207 307 308 408 508 2008 301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 C2 C3 C4L C5 Picasso Elysee C-Triomphe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03020" cy="693420"/>
                  <wp:effectExtent l="0" t="0" r="0" b="0"/>
                  <wp:docPr id="184" name="图片 18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8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rcRect l="12182" t="31250" r="15360" b="30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宋体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106 107 205 206 306 406 307 308 3008 Citroen Picasso Saxo C1 C2 C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54760" cy="1009650"/>
                  <wp:effectExtent l="0" t="0" r="2540" b="0"/>
                  <wp:docPr id="186" name="图片 186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86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rcRect l="7460" t="18650" r="5329" b="11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6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Red, green, gold,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106 107 205 206 306 406 307 308 3008 Citroen Picasso Saxo C1 C2 C4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63575" cy="940435"/>
                  <wp:effectExtent l="0" t="0" r="3175" b="12065"/>
                  <wp:docPr id="185" name="图片 18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85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rcRect l="20782" t="10124" r="22913" b="10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91870" cy="547370"/>
                  <wp:effectExtent l="0" t="0" r="5080" b="17780"/>
                  <wp:docPr id="187" name="图片 187" descr="IMG_0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87" descr="IMG_0119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rcRect l="8526" t="18650" b="3090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9187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 C1 C3 C4 / For PEUGEOT 106 107 205 206 207 306 307 308 309 405 406 407 508 605 607 806 807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80390" cy="1051560"/>
                  <wp:effectExtent l="0" t="0" r="10160" b="15240"/>
                  <wp:docPr id="189" name="图片 18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89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rcRect l="28602" t="13771" r="29661" b="10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cap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 C1 C3 C4 / For PEUGEOT 106 107 205 206 207 306 307 308 309 405 406 407 508 605 607 806 807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57580" cy="978535"/>
                  <wp:effectExtent l="0" t="0" r="0" b="12065"/>
                  <wp:docPr id="191" name="图片 19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91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580" cy="9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cap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 C1 C3 C4 / For PEUGEOT 106 107 205 206 207 306 307 308 309 405 406 407 508 605 607 806 807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55320" cy="1083945"/>
                  <wp:effectExtent l="0" t="0" r="11430" b="1905"/>
                  <wp:docPr id="190" name="图片 19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90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rcRect l="29661" t="23835" r="33898" b="15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 cap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 C1 C3 C4 / For PEUGEOT 106 107 205 206 207 306 307 308 309 405 406 407 508 605 607 806 807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63575" cy="1073150"/>
                  <wp:effectExtent l="0" t="0" r="3175" b="12700"/>
                  <wp:docPr id="188" name="图片 188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88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rcRect l="25044" t="12789" r="26643" b="9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black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PEUGEOT /</w:t>
            </w: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75080" cy="1219200"/>
                  <wp:effectExtent l="0" t="0" r="1270" b="0"/>
                  <wp:docPr id="298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8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Adapter sleeve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Black, white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207 307 CC 308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68070" cy="1103630"/>
                  <wp:effectExtent l="0" t="0" r="17780" b="1270"/>
                  <wp:docPr id="183" name="图片 18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8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rcRect l="19667" t="47436" r="20730" b="6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110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PEUGEOT 307 308 3008 407 5008 807 PARTNER B9 TEPEE Gear Shift Knob 6 speed for citron C3 (A51) C4, C4 Picasso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9590" cy="751205"/>
                  <wp:effectExtent l="0" t="0" r="0" b="0"/>
                  <wp:docPr id="192" name="图片 19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9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rcRect t="44468" b="24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75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Leather+chrome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Peugeot 106 206 207 307 308 406 408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6415" cy="1043940"/>
                  <wp:effectExtent l="0" t="0" r="0" b="3810"/>
                  <wp:docPr id="194" name="图片 19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rcRect t="27572" b="14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1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240" w:lineRule="auto"/>
              <w:ind w:left="0" w:right="526" w:firstLine="0"/>
              <w:jc w:val="left"/>
              <w:rPr>
                <w:rFonts w:ascii="Arial" w:hAnsi="Arial" w:cs="Arial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Arial" w:hAnsi="Arial" w:cs="Arial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instrText xml:space="preserve"> HYPERLINK "https://fanyi.baidu.com/" \l "##" </w:instrTex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240" w:lineRule="auto"/>
              <w:ind w:left="106" w:right="136" w:firstLine="0"/>
              <w:jc w:val="left"/>
              <w:rPr>
                <w:rFonts w:hint="default" w:ascii="Arial" w:hAnsi="Arial" w:cs="Arial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instrText xml:space="preserve"> HYPERLINK "https://fanyi.baidu.com/" \l "zh/en/javascript:void(0);" \o "添加到收藏夹" </w:instrTex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fldChar w:fldCharType="end"/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0F0F0"/>
              </w:rPr>
              <w:t>Aluminium alloy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0F0F0"/>
              </w:rPr>
              <w:t>Sports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Peugeot 106 206 207 307 308 406 408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80415" cy="1113155"/>
                  <wp:effectExtent l="0" t="0" r="0" b="0"/>
                  <wp:docPr id="193" name="图片 19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rcRect l="26994" t="31763" r="29640" b="21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11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Aluminium alloy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307 for Citroen C4 Triumph Sega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04875" cy="914400"/>
                  <wp:effectExtent l="0" t="0" r="9525" b="0"/>
                  <wp:docPr id="369" name="图片 388" descr="IMG_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图片 388" descr="IMG_422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206 207 307 308 408 508 2008 301 Citroen C2 C3 C4L C5 Picasso Elysee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754380" cy="1154430"/>
                  <wp:effectExtent l="0" t="0" r="7620" b="7620"/>
                  <wp:docPr id="253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1154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宋体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307 308 407 408 106 206 206CC Sega Elysee C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586740" cy="1103630"/>
                  <wp:effectExtent l="0" t="0" r="3810" b="1270"/>
                  <wp:docPr id="254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11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Peugeot 307 308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</w:t>
            </w: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itroen C2 C3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133475" cy="977265"/>
                  <wp:effectExtent l="0" t="0" r="9525" b="13335"/>
                  <wp:docPr id="275" name="图片 275" descr="4857B29B08E3DFF7618FA10BDEE5BA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75" descr="4857B29B08E3DFF7618FA10BDEE5BA7D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rcRect l="14637" t="30288" r="8580" b="20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FCXN-F17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Citroen C2 for Peugeot 206 207 307 408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10945" cy="1210945"/>
                  <wp:effectExtent l="0" t="0" r="8255" b="8255"/>
                  <wp:docPr id="274" name="图片 274" descr="3276BA6F0609DA9AE2DFD86FB9AC1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274" descr="3276BA6F0609DA9AE2DFD86FB9AC1190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rcRect l="28769" t="35588" r="7066" b="16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Ford Focus Mondeo MK3 S-MAX C-MAX Mustang Galaxy Fiesta MK6 Transit universal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57605" cy="814070"/>
                  <wp:effectExtent l="0" t="0" r="4445" b="5080"/>
                  <wp:docPr id="195" name="图片 19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95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rcRect l="14467" t="39331" r="9042" b="20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5/6 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Ford Focus Mondeo MK3 S-MAX C-MAX Mustang Galaxy Fiesta MK6 Transit universal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8065" cy="823595"/>
                  <wp:effectExtent l="0" t="0" r="635" b="14605"/>
                  <wp:docPr id="196" name="图片 19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9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rcRect l="17996" t="34145" r="15349" b="25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82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For Ford Focus Mondeo MK3 S-MAX C-MAX Mustang Galaxy Fiesta MK6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687195" cy="967105"/>
                  <wp:effectExtent l="0" t="0" r="8255" b="4445"/>
                  <wp:docPr id="198" name="图片 19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rcRect t="42652" b="14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195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宋体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Ford Focus Mondeo MK3 S-MAX C-MAX Mustang Galaxy Fiesta MK6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15770" cy="926465"/>
                  <wp:effectExtent l="0" t="0" r="0" b="0"/>
                  <wp:docPr id="197" name="图片 197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97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rcRect t="45150" b="14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70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FORD FOCUS MK2 (2004-2012)/silver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42340" cy="1120775"/>
                  <wp:effectExtent l="0" t="0" r="10160" b="3175"/>
                  <wp:docPr id="200" name="图片 20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rcRect l="17466" t="33748" r="18525" b="9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40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FORD FOCUS MK2 (2004-2012)/Black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8065" cy="996315"/>
                  <wp:effectExtent l="0" t="0" r="635" b="13335"/>
                  <wp:docPr id="199" name="图片 199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rcRect l="18525" t="31366" r="12174" b="18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99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Ford focus 04-12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86130" cy="1233805"/>
                  <wp:effectExtent l="0" t="0" r="13970" b="4445"/>
                  <wp:docPr id="201" name="图片 20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rcRect l="27498" t="30736" r="17793" b="4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leather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Ford focus 04-12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95655" cy="1245235"/>
                  <wp:effectExtent l="0" t="0" r="0" b="12065"/>
                  <wp:docPr id="202" name="图片 202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202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rcRect l="24802" t="20626" r="12401" b="5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55" cy="124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leather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Ford focus 04-12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70255" cy="1156335"/>
                  <wp:effectExtent l="0" t="0" r="10795" b="5715"/>
                  <wp:docPr id="203" name="图片 20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0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rcRect l="27013" t="9004" r="19068" b="10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55" cy="115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leather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Ford Focus 2 MK2 2005 - 2011 Fiesta Kuga 08-12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52170" cy="777240"/>
                  <wp:effectExtent l="0" t="0" r="5080" b="3810"/>
                  <wp:docPr id="205" name="图片 20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rcRect l="3712" t="6452" r="2651" b="6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17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15035" cy="817880"/>
                  <wp:effectExtent l="0" t="0" r="18415" b="1270"/>
                  <wp:docPr id="204" name="图片 20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204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rcRect l="1588" t="6837" b="5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Ford Focus 2 MK2 2005 - 2011 Fiesta Kuga 08-12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45185" cy="876300"/>
                  <wp:effectExtent l="0" t="0" r="12065" b="0"/>
                  <wp:docPr id="207" name="图片 20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207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rcRect l="5348" t="5845" r="3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87400" cy="788670"/>
                  <wp:effectExtent l="0" t="0" r="12700" b="11430"/>
                  <wp:docPr id="208" name="图片 20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20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rcRect l="6213" t="6434" r="3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 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Ford Mondeo Focus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34365" cy="1119505"/>
                  <wp:effectExtent l="0" t="0" r="13335" b="0"/>
                  <wp:docPr id="210" name="图片 21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210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rcRect l="25953" t="5826" r="20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(AT)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FCXN-G13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Ford focus 04-12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28040" cy="846455"/>
                  <wp:effectExtent l="0" t="0" r="10160" b="11430"/>
                  <wp:docPr id="209" name="图片 20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209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rcRect l="41284" t="44865" r="12703" b="19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4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Corolla 1.8MT AVENSIS YARIS D4D URBAN RAV4 CRUISER SCION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9590" cy="855980"/>
                  <wp:effectExtent l="0" t="0" r="0" b="0"/>
                  <wp:docPr id="211" name="图片 21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21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rcRect t="40895" b="23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Corolla 1.8MT AVENSIS YARIS D4D URBAN RAV4 CRUISER SCION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9590" cy="817880"/>
                  <wp:effectExtent l="0" t="0" r="0" b="0"/>
                  <wp:docPr id="212" name="图片 21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21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rcRect t="42483" b="23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 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AYGO  2005-2014</w: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 for Toyota Verso  2002-2009 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Corolla  1992-2009 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RAV4  1994-2000 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AVENSIS  1997-2008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YARIS/VITZ  1999-2005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62075" cy="1063625"/>
                  <wp:effectExtent l="0" t="0" r="9525" b="3175"/>
                  <wp:docPr id="213" name="图片 21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21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rcRect l="15349" t="23425" b="26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Toyota Camry Rav4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57250" cy="1013460"/>
                  <wp:effectExtent l="0" t="0" r="0" b="15240"/>
                  <wp:docPr id="214" name="图片 21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21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rcRect l="15879" t="23028" r="11644" b="12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(AT) wood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Toyota Camry Rav4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735330" cy="1295400"/>
                  <wp:effectExtent l="0" t="0" r="7620" b="0"/>
                  <wp:docPr id="247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(AT) chrome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Toyota AYGO</w: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 Verso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Corolla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RAV4 </w:t>
            </w:r>
            <w:r>
              <w:rPr>
                <w:rFonts w:hint="default" w:ascii="Arial" w:hAnsi="Arial" w:eastAsia="Arial" w:cs="Arial"/>
                <w:b w:val="0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AVENSIS  YARIS/VITZ 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17905" cy="1266825"/>
                  <wp:effectExtent l="0" t="0" r="9525" b="10795"/>
                  <wp:docPr id="216" name="图片 216" descr="QQ图片20181203231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216" descr="QQ图片20181203231455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rcRect l="39334" t="12045" r="12757" b="850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1790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Toyota Corolla (07-1 3) (16*10.2*17cm)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52475" cy="857250"/>
                  <wp:effectExtent l="0" t="0" r="9525" b="0"/>
                  <wp:docPr id="423" name="图片 406" descr="IMG_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图片 406" descr="IMG_440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Black/gray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Honda civic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00100" cy="1123950"/>
                  <wp:effectExtent l="0" t="0" r="0" b="0"/>
                  <wp:docPr id="245" name="图片 426" descr="IMG_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426" descr="IMG_460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Leather cover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HONDA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55115" cy="1104900"/>
                  <wp:effectExtent l="0" t="0" r="6985" b="0"/>
                  <wp:docPr id="24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1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aluminum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FCXN-H10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HONDA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701165" cy="859790"/>
                  <wp:effectExtent l="0" t="0" r="13335" b="16510"/>
                  <wp:docPr id="24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859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Arial" w:hAnsi="Arial" w:eastAsia="Arial" w:cs="Arial"/>
                <w:i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A</w:t>
            </w: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luminum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5/6speed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RENAULT CLIO MK3 3 III MEGANE MK2 SCENIC MK2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32790" cy="1068705"/>
                  <wp:effectExtent l="0" t="0" r="0" b="17145"/>
                  <wp:docPr id="217" name="图片 21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217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rcRect l="32890" t="31949" r="29655" b="27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90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RENAULT CLIO MK3 3 III MEGANE MK2 SCENIC MK2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80465" cy="1000125"/>
                  <wp:effectExtent l="0" t="0" r="635" b="9525"/>
                  <wp:docPr id="218" name="图片 21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21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rcRect l="13232" t="25807" b="19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RENAULT CLIO - 2 PHASE,KANGOO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31545" cy="1179195"/>
                  <wp:effectExtent l="0" t="0" r="0" b="0"/>
                  <wp:docPr id="220" name="图片 22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220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rcRect l="24894" t="21716" r="23305" b="12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60" w:firstLineChars="3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RENAULT CLIO - 2 PHASE,KANGOO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94715" cy="1084580"/>
                  <wp:effectExtent l="0" t="0" r="0" b="1270"/>
                  <wp:docPr id="219" name="图片 21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219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49"/>
                          <a:srcRect l="28582" t="37321" r="21701" b="17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108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leftChars="0" w:right="0" w:rightChars="0" w:firstLine="0" w:firstLineChars="0"/>
              <w:jc w:val="center"/>
              <w:textAlignment w:val="baseline"/>
              <w:outlineLvl w:val="0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RENAULT CLIO - 2 PHASE,KANGOO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81710" cy="1036955"/>
                  <wp:effectExtent l="0" t="0" r="8255" b="10795"/>
                  <wp:docPr id="258" name="图片 25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5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50"/>
                          <a:srcRect l="35462" t="26601" r="17996" b="36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03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knob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 For Renault Megane Scenic Clio Kangoo Vauxhall Opel Nissan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89635" cy="996315"/>
                  <wp:effectExtent l="0" t="0" r="5715" b="13335"/>
                  <wp:docPr id="257" name="图片 25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5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51"/>
                          <a:srcRect l="42872" t="28587" r="17466" b="38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35" cy="99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knob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OPEL CORSA C 2000-2005 COMBO C 2001-2011 MERIVA 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64920" cy="721995"/>
                  <wp:effectExtent l="0" t="0" r="11430" b="1905"/>
                  <wp:docPr id="1" name="图片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52"/>
                          <a:srcRect l="14831" t="30191" r="14831" b="29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72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  <mc:AlternateContent>
              <mc:Choice Requires="wpsCustomData">
                <wpsCustomData:diagonals>
                  <wpsCustomData:diagonal from="33800" to="215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FCXN-J08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Opel/Vauxhall/Insignia Automatic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00150" cy="1129030"/>
                  <wp:effectExtent l="0" t="0" r="0" b="13970"/>
                  <wp:docPr id="25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2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Black/brown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Opel Astra 5 Vauxhall 2004 2005 2006 2007 2008 Vectra A Calibra Kadett E Corsa B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85825" cy="1162050"/>
                  <wp:effectExtent l="0" t="0" r="9525" b="0"/>
                  <wp:docPr id="182" name="图片 182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82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254"/>
                          <a:srcRect l="26596" t="17553" r="23936" b="17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cover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OPEL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29640" cy="1108075"/>
                  <wp:effectExtent l="0" t="0" r="3810" b="15875"/>
                  <wp:docPr id="167" name="图片 16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55"/>
                          <a:srcRect l="14019" t="24265" r="10784" b="8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cover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OPEL 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ASTRA II G (98-10)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ZAFIRA A (99-06)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75005" cy="1214755"/>
                  <wp:effectExtent l="0" t="0" r="10795" b="4445"/>
                  <wp:docPr id="178" name="图片 17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7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56"/>
                          <a:srcRect l="27542" t="7945" r="25424" b="7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Leather cover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Opel Astra Vectra Calibra Kadett Corsa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14375" cy="986155"/>
                  <wp:effectExtent l="0" t="0" r="9525" b="4445"/>
                  <wp:docPr id="168" name="图片 168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168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257"/>
                          <a:srcRect l="26064" t="14362" r="25000" b="18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cover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Astra H III iii MK5 Zafira B Corsa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76655" cy="1219200"/>
                  <wp:effectExtent l="0" t="0" r="4445" b="0"/>
                  <wp:docPr id="179" name="图片 17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79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58"/>
                          <a:srcRect l="28037" t="25074" b="19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FCXN-J14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OPEL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51865" cy="960755"/>
                  <wp:effectExtent l="0" t="0" r="0" b="10795"/>
                  <wp:docPr id="180" name="图片 18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80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259"/>
                          <a:srcRect l="32816" t="28190" r="14291" b="31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Suzuki Swift 2005-2010 SX4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148715" cy="832485"/>
                  <wp:effectExtent l="0" t="0" r="13970" b="5715"/>
                  <wp:docPr id="215" name="图片 21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215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rcRect t="15536" b="1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15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Suzuki Swift 2005-2010 SX4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12470" cy="1093470"/>
                  <wp:effectExtent l="0" t="0" r="11430" b="12065"/>
                  <wp:docPr id="206" name="图片 206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206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rcRect l="32839" t="28072" r="27542" b="1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109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chrome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Suzuki Swift MK2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05-10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67715" cy="1207770"/>
                  <wp:effectExtent l="0" t="0" r="13335" b="11430"/>
                  <wp:docPr id="221" name="图片 22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221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rcRect l="20686" t="6715" r="22808" b="6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Suzuki Swift MK2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05-10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99465" cy="1208405"/>
                  <wp:effectExtent l="0" t="0" r="635" b="10795"/>
                  <wp:docPr id="222" name="图片 22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222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rcRect l="18525" t="3691" r="21701" b="6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Silver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Mitsubishi Motors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95350" cy="904875"/>
                  <wp:effectExtent l="0" t="0" r="0" b="9525"/>
                  <wp:docPr id="232" name="图片 422" descr="IMG_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422" descr="IMG_456"/>
                          <pic:cNvPicPr>
                            <a:picLocks noChangeAspect="1"/>
                          </pic:cNvPicPr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Mazda 3 5 6 323 626 RX-8 Premavy Mpv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06525" cy="984885"/>
                  <wp:effectExtent l="0" t="0" r="0" b="0"/>
                  <wp:docPr id="239" name="图片 23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239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65"/>
                          <a:srcRect l="16269" t="34884" r="8460" b="25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25" cy="98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Chrome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FCXN-K07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宋体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 Mazda Protege 323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98-03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628775" cy="899160"/>
                  <wp:effectExtent l="0" t="0" r="0" b="0"/>
                  <wp:docPr id="241" name="图片 24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24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Gray,black,beige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FCXN-L01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宋体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Chevrolet Chevy Cruze</w:t>
            </w: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08 - 12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94790" cy="855980"/>
                  <wp:effectExtent l="0" t="0" r="10160" b="1270"/>
                  <wp:docPr id="225" name="图片 225" descr="科鲁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225" descr="科鲁兹"/>
                          <pic:cNvPicPr>
                            <a:picLocks noChangeAspect="1"/>
                          </pic:cNvPicPr>
                        </pic:nvPicPr>
                        <pic:blipFill>
                          <a:blip r:embed="rId267"/>
                          <a:srcRect l="12174" t="39307" r="4764" b="25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FCXN-L02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Chevrolet Chevy Cruz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09320" cy="1116965"/>
                  <wp:effectExtent l="0" t="0" r="0" b="6985"/>
                  <wp:docPr id="226" name="图片 226" descr="337D8C212DED7D5013221B864B864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226" descr="337D8C212DED7D5013221B864B864145"/>
                          <pic:cNvPicPr>
                            <a:picLocks noChangeAspect="1"/>
                          </pic:cNvPicPr>
                        </pic:nvPicPr>
                        <pic:blipFill>
                          <a:blip r:embed="rId268"/>
                          <a:srcRect l="21028" t="21839" r="10784" b="15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320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Red stitch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FCXN-L03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Chevrolet Chevy Cruz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67105" cy="1122680"/>
                  <wp:effectExtent l="0" t="0" r="4445" b="1270"/>
                  <wp:docPr id="227" name="图片 227" descr="D6EBFDFA735BCC566DB34FC3873E31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227" descr="D6EBFDFA735BCC566DB34FC3873E311D"/>
                          <pic:cNvPicPr>
                            <a:picLocks noChangeAspect="1"/>
                          </pic:cNvPicPr>
                        </pic:nvPicPr>
                        <pic:blipFill>
                          <a:blip r:embed="rId269"/>
                          <a:srcRect l="12401" t="26287" r="17793" b="12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105" cy="112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 stitch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FCXN-L04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Chevrolet sail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3580" cy="1179195"/>
                  <wp:effectExtent l="0" t="0" r="1270" b="1905"/>
                  <wp:docPr id="228" name="图片 228" descr="赛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228" descr="赛欧"/>
                          <pic:cNvPicPr>
                            <a:picLocks noChangeAspect="1"/>
                          </pic:cNvPicPr>
                        </pic:nvPicPr>
                        <pic:blipFill>
                          <a:blip r:embed="rId270"/>
                          <a:srcRect l="27013" t="10064" r="25953" b="1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OPEL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7050" cy="939800"/>
                  <wp:effectExtent l="0" t="0" r="12700" b="12700"/>
                  <wp:docPr id="230" name="图片 230" descr="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230" descr="72"/>
                          <pic:cNvPicPr>
                            <a:picLocks noChangeAspect="1"/>
                          </pic:cNvPicPr>
                        </pic:nvPicPr>
                        <pic:blipFill>
                          <a:blip r:embed="rId271"/>
                          <a:srcRect t="24382" b="23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Beige/black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t>KIA Sportage</w:t>
            </w: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39775" cy="979170"/>
                  <wp:effectExtent l="0" t="0" r="3175" b="11430"/>
                  <wp:docPr id="233" name="图片 233" descr="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233" descr="75"/>
                          <pic:cNvPicPr>
                            <a:picLocks noChangeAspect="1"/>
                          </pic:cNvPicPr>
                        </pic:nvPicPr>
                        <pic:blipFill>
                          <a:blip r:embed="rId272"/>
                          <a:srcRect l="29152" t="15901" r="21731" b="19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KIA Elantra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83920" cy="987425"/>
                  <wp:effectExtent l="0" t="0" r="11430" b="3175"/>
                  <wp:docPr id="234" name="图片 234" descr="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234" descr="77"/>
                          <pic:cNvPicPr>
                            <a:picLocks noChangeAspect="1"/>
                          </pic:cNvPicPr>
                        </pic:nvPicPr>
                        <pic:blipFill>
                          <a:blip r:embed="rId273"/>
                          <a:srcRect l="26502" t="17774" r="19081" b="20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2000 2002 2003 Hyundai Elantra Avante XD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295400" cy="1034415"/>
                  <wp:effectExtent l="0" t="0" r="0" b="13335"/>
                  <wp:docPr id="235" name="图片 235" descr="J[FJPCB{C)B%8L]2`FAPE~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235" descr="J[FJPCB{C)B%8L]2`FAPE~E"/>
                          <pic:cNvPicPr>
                            <a:picLocks noChangeAspect="1"/>
                          </pic:cNvPicPr>
                        </pic:nvPicPr>
                        <pic:blipFill>
                          <a:blip r:embed="rId274"/>
                          <a:srcRect t="11921" b="9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Kia Forte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23290" cy="1156970"/>
                  <wp:effectExtent l="0" t="0" r="0" b="0"/>
                  <wp:docPr id="236" name="图片 23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23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75"/>
                          <a:srcRect l="23810" t="17687" r="25170" b="18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KIA Tucson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844550" cy="1139825"/>
                  <wp:effectExtent l="0" t="0" r="12700" b="3175"/>
                  <wp:docPr id="237" name="图片 23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23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76"/>
                          <a:srcRect l="27562" t="19081" r="25442" b="17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113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240" w:lineRule="auto"/>
              <w:ind w:left="720" w:right="526" w:hanging="803" w:hangingChars="40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caps w:val="0"/>
                <w:color w:val="0D0D0D" w:themeColor="text1" w:themeTint="F2"/>
                <w:spacing w:val="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KIA Cerato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54050" cy="1139825"/>
                  <wp:effectExtent l="0" t="0" r="0" b="3175"/>
                  <wp:docPr id="238" name="图片 23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238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77"/>
                          <a:srcRect l="34982" t="17491" r="28622" b="19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113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2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Hyundai Elantra GT Accent Solaris Avante MD I30 MT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66850" cy="1097280"/>
                  <wp:effectExtent l="0" t="0" r="0" b="7620"/>
                  <wp:docPr id="248" name="图片 248" descr="ru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48" descr="ruin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Gray/black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Hyundai Getz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02-10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33450" cy="1292225"/>
                  <wp:effectExtent l="0" t="0" r="0" b="3175"/>
                  <wp:docPr id="249" name="图片 249" descr="tush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49" descr="tusheng"/>
                          <pic:cNvPicPr>
                            <a:picLocks noChangeAspect="1"/>
                          </pic:cNvPicPr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29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Kia Forte Soul FOR Hyundai Elantra I30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27430" cy="1122680"/>
                  <wp:effectExtent l="0" t="0" r="1270" b="1270"/>
                  <wp:docPr id="250" name="图片 250" descr="一两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50" descr="一两天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12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Kia Forte Soul FOR Hyundai Elantra I30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934085" cy="1088390"/>
                  <wp:effectExtent l="0" t="0" r="18415" b="16510"/>
                  <wp:docPr id="251" name="图片 251" descr="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51" descr="123"/>
                          <pic:cNvPicPr>
                            <a:picLocks noChangeAspect="1"/>
                          </pic:cNvPicPr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silver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FCXN-M12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Hyundai Sonata 8 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6480" cy="986155"/>
                  <wp:effectExtent l="0" t="0" r="1270" b="4445"/>
                  <wp:docPr id="252" name="图片 252" descr="索纳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52" descr="索纳塔"/>
                          <pic:cNvPicPr>
                            <a:picLocks noChangeAspect="1"/>
                          </pic:cNvPicPr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Automatic knob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FCXN-N01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1994-2006 FIAT DUCATO / CITROEN JUMPER RELAY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33450" cy="1145540"/>
                  <wp:effectExtent l="0" t="0" r="0" b="16510"/>
                  <wp:docPr id="261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4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FCXN-N02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Fiat Ducato For Citroen Jumper Relay for Peugeot Boxer 2002-2014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647825" cy="914400"/>
                  <wp:effectExtent l="0" t="0" r="9525" b="0"/>
                  <wp:docPr id="9" name="图片 9" descr="QQ图片20181129211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QQ图片20181129211905"/>
                          <pic:cNvPicPr>
                            <a:picLocks noChangeAspect="1"/>
                          </pic:cNvPicPr>
                        </pic:nvPicPr>
                        <pic:blipFill>
                          <a:blip r:embed="rId284"/>
                          <a:srcRect t="21687" b="20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FCXN-N03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textAlignment w:val="baseline"/>
              <w:rPr>
                <w:rFonts w:hint="eastAsia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>FOR Fiat Ducato For Citroen Jumper Relay for Peugeot Boxer 2002-2014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57300" cy="844550"/>
                  <wp:effectExtent l="0" t="0" r="0" b="12700"/>
                  <wp:docPr id="284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4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5/6speed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FCXN-N04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SHIFT KNOB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Fiat 500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56665" cy="931545"/>
                  <wp:effectExtent l="0" t="0" r="1905" b="635"/>
                  <wp:docPr id="181" name="图片 181" descr="微信图片_20181204174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81" descr="微信图片_20181204174140"/>
                          <pic:cNvPicPr>
                            <a:picLocks noChangeAspect="1"/>
                          </pic:cNvPicPr>
                        </pic:nvPicPr>
                        <pic:blipFill>
                          <a:blip r:embed="rId286"/>
                          <a:srcRect l="8046" t="7940" r="5028" b="727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56665" cy="93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44880" cy="953770"/>
                  <wp:effectExtent l="0" t="0" r="17780" b="7620"/>
                  <wp:docPr id="256" name="图片 256" descr="微信图片_20181204174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56" descr="微信图片_20181204174149"/>
                          <pic:cNvPicPr>
                            <a:picLocks noChangeAspect="1"/>
                          </pic:cNvPicPr>
                        </pic:nvPicPr>
                        <pic:blipFill>
                          <a:blip r:embed="rId287"/>
                          <a:srcRect l="19108" r="9051" b="335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44880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Black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Leather cover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FCBT-Z01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Steering wheel cover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PU leather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53515" cy="973455"/>
                  <wp:effectExtent l="0" t="0" r="13335" b="17145"/>
                  <wp:docPr id="295" name="图片 29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9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88"/>
                          <a:srcRect l="5952" t="21329" r="8433" b="21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515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FCBT-Z02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Steering wheel cover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PU leather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532255" cy="907415"/>
                  <wp:effectExtent l="0" t="0" r="0" b="6985"/>
                  <wp:docPr id="285" name="图片 28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85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89"/>
                          <a:srcRect t="22775" b="18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255" cy="90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beige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3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FCBT-Z03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Steering wheel cover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Pu leather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84630" cy="1036955"/>
                  <wp:effectExtent l="0" t="0" r="0" b="10795"/>
                  <wp:docPr id="286" name="图片 286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8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90"/>
                          <a:srcRect t="17387" b="13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103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FCBT-Z04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Steering wheel cover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Real leather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25575" cy="1349375"/>
                  <wp:effectExtent l="0" t="0" r="0" b="0"/>
                  <wp:docPr id="287" name="图片 28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28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91"/>
                          <a:srcRect t="5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60" w:firstLineChars="3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FCBT-Z05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Steering wheel cover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Real leather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445260" cy="1129665"/>
                  <wp:effectExtent l="0" t="0" r="0" b="13335"/>
                  <wp:docPr id="288" name="图片 28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28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92"/>
                          <a:srcRect t="11723" b="10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26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beige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FCBT-Z06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Steering wheel cover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Real leather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530985" cy="1204595"/>
                  <wp:effectExtent l="0" t="0" r="0" b="14605"/>
                  <wp:docPr id="289" name="图片 28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89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93"/>
                          <a:srcRect t="10657" b="10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FCTX-S01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Decorative antenna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Plastic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8320" cy="569595"/>
                  <wp:effectExtent l="0" t="0" r="11430" b="1905"/>
                  <wp:docPr id="291" name="图片 291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91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294"/>
                          <a:srcRect t="37076" b="3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FCTX-S02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Decorative antenna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Plastic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8320" cy="521970"/>
                  <wp:effectExtent l="0" t="0" r="11430" b="0"/>
                  <wp:docPr id="294" name="图片 294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94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95"/>
                          <a:srcRect t="40254" b="30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FCTX-S03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Decorative antenna</w:t>
            </w:r>
          </w:p>
        </w:tc>
        <w:tc>
          <w:tcPr>
            <w:tcW w:w="2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Plastic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798320" cy="731520"/>
                  <wp:effectExtent l="0" t="0" r="0" b="11430"/>
                  <wp:docPr id="293" name="图片 29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93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96"/>
                          <a:srcRect t="33898" b="25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fibre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91D44"/>
    <w:rsid w:val="0A2D28C7"/>
    <w:rsid w:val="0A96641B"/>
    <w:rsid w:val="104739B2"/>
    <w:rsid w:val="16B728F3"/>
    <w:rsid w:val="189042BB"/>
    <w:rsid w:val="253933E3"/>
    <w:rsid w:val="2C772131"/>
    <w:rsid w:val="35A825CE"/>
    <w:rsid w:val="38E332D8"/>
    <w:rsid w:val="43464312"/>
    <w:rsid w:val="4D15330E"/>
    <w:rsid w:val="52D04393"/>
    <w:rsid w:val="532D21C2"/>
    <w:rsid w:val="578F4BAA"/>
    <w:rsid w:val="5FC06AFC"/>
    <w:rsid w:val="69291D44"/>
    <w:rsid w:val="6D535020"/>
    <w:rsid w:val="77574432"/>
    <w:rsid w:val="797F4748"/>
    <w:rsid w:val="7B014025"/>
    <w:rsid w:val="7D11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jpe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8" Type="http://schemas.openxmlformats.org/officeDocument/2006/relationships/fontTable" Target="fontTable.xml"/><Relationship Id="rId297" Type="http://schemas.openxmlformats.org/officeDocument/2006/relationships/customXml" Target="../customXml/item1.xml"/><Relationship Id="rId296" Type="http://schemas.openxmlformats.org/officeDocument/2006/relationships/image" Target="media/image293.png"/><Relationship Id="rId295" Type="http://schemas.openxmlformats.org/officeDocument/2006/relationships/image" Target="media/image292.png"/><Relationship Id="rId294" Type="http://schemas.openxmlformats.org/officeDocument/2006/relationships/image" Target="media/image291.png"/><Relationship Id="rId293" Type="http://schemas.openxmlformats.org/officeDocument/2006/relationships/image" Target="media/image290.png"/><Relationship Id="rId292" Type="http://schemas.openxmlformats.org/officeDocument/2006/relationships/image" Target="media/image289.png"/><Relationship Id="rId291" Type="http://schemas.openxmlformats.org/officeDocument/2006/relationships/image" Target="media/image288.png"/><Relationship Id="rId290" Type="http://schemas.openxmlformats.org/officeDocument/2006/relationships/image" Target="media/image287.png"/><Relationship Id="rId29" Type="http://schemas.openxmlformats.org/officeDocument/2006/relationships/image" Target="media/image26.png"/><Relationship Id="rId289" Type="http://schemas.openxmlformats.org/officeDocument/2006/relationships/image" Target="media/image286.png"/><Relationship Id="rId288" Type="http://schemas.openxmlformats.org/officeDocument/2006/relationships/image" Target="media/image285.png"/><Relationship Id="rId287" Type="http://schemas.openxmlformats.org/officeDocument/2006/relationships/image" Target="media/image284.jpeg"/><Relationship Id="rId286" Type="http://schemas.openxmlformats.org/officeDocument/2006/relationships/image" Target="media/image283.jpeg"/><Relationship Id="rId285" Type="http://schemas.openxmlformats.org/officeDocument/2006/relationships/image" Target="media/image282.png"/><Relationship Id="rId284" Type="http://schemas.openxmlformats.org/officeDocument/2006/relationships/image" Target="media/image281.png"/><Relationship Id="rId283" Type="http://schemas.openxmlformats.org/officeDocument/2006/relationships/image" Target="media/image280.png"/><Relationship Id="rId282" Type="http://schemas.openxmlformats.org/officeDocument/2006/relationships/image" Target="media/image279.png"/><Relationship Id="rId281" Type="http://schemas.openxmlformats.org/officeDocument/2006/relationships/image" Target="media/image278.png"/><Relationship Id="rId280" Type="http://schemas.openxmlformats.org/officeDocument/2006/relationships/image" Target="media/image277.png"/><Relationship Id="rId28" Type="http://schemas.openxmlformats.org/officeDocument/2006/relationships/image" Target="media/image25.png"/><Relationship Id="rId279" Type="http://schemas.openxmlformats.org/officeDocument/2006/relationships/image" Target="media/image276.png"/><Relationship Id="rId278" Type="http://schemas.openxmlformats.org/officeDocument/2006/relationships/image" Target="media/image275.png"/><Relationship Id="rId277" Type="http://schemas.openxmlformats.org/officeDocument/2006/relationships/image" Target="media/image274.png"/><Relationship Id="rId276" Type="http://schemas.openxmlformats.org/officeDocument/2006/relationships/image" Target="media/image273.png"/><Relationship Id="rId275" Type="http://schemas.openxmlformats.org/officeDocument/2006/relationships/image" Target="media/image272.png"/><Relationship Id="rId274" Type="http://schemas.openxmlformats.org/officeDocument/2006/relationships/image" Target="media/image271.png"/><Relationship Id="rId273" Type="http://schemas.openxmlformats.org/officeDocument/2006/relationships/image" Target="media/image270.jpeg"/><Relationship Id="rId272" Type="http://schemas.openxmlformats.org/officeDocument/2006/relationships/image" Target="media/image269.jpeg"/><Relationship Id="rId271" Type="http://schemas.openxmlformats.org/officeDocument/2006/relationships/image" Target="media/image268.jpeg"/><Relationship Id="rId270" Type="http://schemas.openxmlformats.org/officeDocument/2006/relationships/image" Target="media/image267.jpeg"/><Relationship Id="rId27" Type="http://schemas.openxmlformats.org/officeDocument/2006/relationships/image" Target="media/image24.png"/><Relationship Id="rId269" Type="http://schemas.openxmlformats.org/officeDocument/2006/relationships/image" Target="media/image266.png"/><Relationship Id="rId268" Type="http://schemas.openxmlformats.org/officeDocument/2006/relationships/image" Target="media/image265.png"/><Relationship Id="rId267" Type="http://schemas.openxmlformats.org/officeDocument/2006/relationships/image" Target="media/image264.png"/><Relationship Id="rId266" Type="http://schemas.openxmlformats.org/officeDocument/2006/relationships/image" Target="media/image263.png"/><Relationship Id="rId265" Type="http://schemas.openxmlformats.org/officeDocument/2006/relationships/image" Target="media/image262.png"/><Relationship Id="rId264" Type="http://schemas.openxmlformats.org/officeDocument/2006/relationships/image" Target="media/image261.png"/><Relationship Id="rId263" Type="http://schemas.openxmlformats.org/officeDocument/2006/relationships/image" Target="media/image260.png"/><Relationship Id="rId262" Type="http://schemas.openxmlformats.org/officeDocument/2006/relationships/image" Target="media/image259.png"/><Relationship Id="rId261" Type="http://schemas.openxmlformats.org/officeDocument/2006/relationships/image" Target="media/image258.png"/><Relationship Id="rId260" Type="http://schemas.openxmlformats.org/officeDocument/2006/relationships/image" Target="media/image257.png"/><Relationship Id="rId26" Type="http://schemas.openxmlformats.org/officeDocument/2006/relationships/image" Target="media/image23.png"/><Relationship Id="rId259" Type="http://schemas.openxmlformats.org/officeDocument/2006/relationships/image" Target="media/image256.png"/><Relationship Id="rId258" Type="http://schemas.openxmlformats.org/officeDocument/2006/relationships/image" Target="media/image255.png"/><Relationship Id="rId257" Type="http://schemas.openxmlformats.org/officeDocument/2006/relationships/image" Target="media/image254.png"/><Relationship Id="rId256" Type="http://schemas.openxmlformats.org/officeDocument/2006/relationships/image" Target="media/image253.png"/><Relationship Id="rId255" Type="http://schemas.openxmlformats.org/officeDocument/2006/relationships/image" Target="media/image252.png"/><Relationship Id="rId254" Type="http://schemas.openxmlformats.org/officeDocument/2006/relationships/image" Target="media/image251.png"/><Relationship Id="rId253" Type="http://schemas.openxmlformats.org/officeDocument/2006/relationships/image" Target="media/image250.png"/><Relationship Id="rId252" Type="http://schemas.openxmlformats.org/officeDocument/2006/relationships/image" Target="media/image249.png"/><Relationship Id="rId251" Type="http://schemas.openxmlformats.org/officeDocument/2006/relationships/image" Target="media/image248.png"/><Relationship Id="rId250" Type="http://schemas.openxmlformats.org/officeDocument/2006/relationships/image" Target="media/image247.png"/><Relationship Id="rId25" Type="http://schemas.openxmlformats.org/officeDocument/2006/relationships/image" Target="media/image22.png"/><Relationship Id="rId249" Type="http://schemas.openxmlformats.org/officeDocument/2006/relationships/image" Target="media/image246.png"/><Relationship Id="rId248" Type="http://schemas.openxmlformats.org/officeDocument/2006/relationships/image" Target="media/image245.png"/><Relationship Id="rId247" Type="http://schemas.openxmlformats.org/officeDocument/2006/relationships/image" Target="media/image244.png"/><Relationship Id="rId246" Type="http://schemas.openxmlformats.org/officeDocument/2006/relationships/image" Target="media/image243.png"/><Relationship Id="rId245" Type="http://schemas.openxmlformats.org/officeDocument/2006/relationships/image" Target="media/image242.png"/><Relationship Id="rId244" Type="http://schemas.openxmlformats.org/officeDocument/2006/relationships/image" Target="media/image241.png"/><Relationship Id="rId243" Type="http://schemas.openxmlformats.org/officeDocument/2006/relationships/image" Target="media/image240.png"/><Relationship Id="rId242" Type="http://schemas.openxmlformats.org/officeDocument/2006/relationships/image" Target="media/image239.png"/><Relationship Id="rId241" Type="http://schemas.openxmlformats.org/officeDocument/2006/relationships/image" Target="media/image238.jpeg"/><Relationship Id="rId240" Type="http://schemas.openxmlformats.org/officeDocument/2006/relationships/image" Target="media/image237.png"/><Relationship Id="rId24" Type="http://schemas.openxmlformats.org/officeDocument/2006/relationships/image" Target="media/image21.png"/><Relationship Id="rId239" Type="http://schemas.openxmlformats.org/officeDocument/2006/relationships/image" Target="media/image236.png"/><Relationship Id="rId238" Type="http://schemas.openxmlformats.org/officeDocument/2006/relationships/image" Target="media/image235.png"/><Relationship Id="rId237" Type="http://schemas.openxmlformats.org/officeDocument/2006/relationships/image" Target="media/image234.png"/><Relationship Id="rId236" Type="http://schemas.openxmlformats.org/officeDocument/2006/relationships/image" Target="media/image233.png"/><Relationship Id="rId235" Type="http://schemas.openxmlformats.org/officeDocument/2006/relationships/image" Target="media/image232.png"/><Relationship Id="rId234" Type="http://schemas.openxmlformats.org/officeDocument/2006/relationships/image" Target="media/image231.png"/><Relationship Id="rId233" Type="http://schemas.openxmlformats.org/officeDocument/2006/relationships/image" Target="media/image230.png"/><Relationship Id="rId232" Type="http://schemas.openxmlformats.org/officeDocument/2006/relationships/image" Target="media/image229.png"/><Relationship Id="rId231" Type="http://schemas.openxmlformats.org/officeDocument/2006/relationships/image" Target="media/image228.png"/><Relationship Id="rId230" Type="http://schemas.openxmlformats.org/officeDocument/2006/relationships/image" Target="media/image227.png"/><Relationship Id="rId23" Type="http://schemas.openxmlformats.org/officeDocument/2006/relationships/image" Target="media/image20.png"/><Relationship Id="rId229" Type="http://schemas.openxmlformats.org/officeDocument/2006/relationships/image" Target="media/image226.png"/><Relationship Id="rId228" Type="http://schemas.openxmlformats.org/officeDocument/2006/relationships/image" Target="media/image225.png"/><Relationship Id="rId227" Type="http://schemas.openxmlformats.org/officeDocument/2006/relationships/image" Target="media/image224.png"/><Relationship Id="rId226" Type="http://schemas.openxmlformats.org/officeDocument/2006/relationships/image" Target="media/image223.png"/><Relationship Id="rId225" Type="http://schemas.openxmlformats.org/officeDocument/2006/relationships/image" Target="media/image222.png"/><Relationship Id="rId224" Type="http://schemas.openxmlformats.org/officeDocument/2006/relationships/image" Target="media/image221.png"/><Relationship Id="rId223" Type="http://schemas.openxmlformats.org/officeDocument/2006/relationships/image" Target="media/image220.png"/><Relationship Id="rId222" Type="http://schemas.openxmlformats.org/officeDocument/2006/relationships/image" Target="media/image219.png"/><Relationship Id="rId221" Type="http://schemas.openxmlformats.org/officeDocument/2006/relationships/image" Target="media/image218.png"/><Relationship Id="rId220" Type="http://schemas.openxmlformats.org/officeDocument/2006/relationships/image" Target="media/image217.jpeg"/><Relationship Id="rId22" Type="http://schemas.openxmlformats.org/officeDocument/2006/relationships/image" Target="media/image19.png"/><Relationship Id="rId219" Type="http://schemas.openxmlformats.org/officeDocument/2006/relationships/image" Target="media/image216.jpeg"/><Relationship Id="rId218" Type="http://schemas.openxmlformats.org/officeDocument/2006/relationships/image" Target="media/image215.png"/><Relationship Id="rId217" Type="http://schemas.openxmlformats.org/officeDocument/2006/relationships/image" Target="media/image214.png"/><Relationship Id="rId216" Type="http://schemas.openxmlformats.org/officeDocument/2006/relationships/image" Target="media/image213.png"/><Relationship Id="rId215" Type="http://schemas.openxmlformats.org/officeDocument/2006/relationships/image" Target="media/image212.png"/><Relationship Id="rId214" Type="http://schemas.openxmlformats.org/officeDocument/2006/relationships/image" Target="media/image211.png"/><Relationship Id="rId213" Type="http://schemas.openxmlformats.org/officeDocument/2006/relationships/image" Target="media/image210.png"/><Relationship Id="rId212" Type="http://schemas.openxmlformats.org/officeDocument/2006/relationships/image" Target="media/image209.png"/><Relationship Id="rId211" Type="http://schemas.openxmlformats.org/officeDocument/2006/relationships/image" Target="media/image208.png"/><Relationship Id="rId210" Type="http://schemas.openxmlformats.org/officeDocument/2006/relationships/image" Target="media/image207.png"/><Relationship Id="rId21" Type="http://schemas.openxmlformats.org/officeDocument/2006/relationships/image" Target="media/image18.png"/><Relationship Id="rId209" Type="http://schemas.openxmlformats.org/officeDocument/2006/relationships/image" Target="media/image206.png"/><Relationship Id="rId208" Type="http://schemas.openxmlformats.org/officeDocument/2006/relationships/image" Target="media/image205.png"/><Relationship Id="rId207" Type="http://schemas.openxmlformats.org/officeDocument/2006/relationships/image" Target="media/image204.png"/><Relationship Id="rId206" Type="http://schemas.openxmlformats.org/officeDocument/2006/relationships/image" Target="media/image203.jpeg"/><Relationship Id="rId205" Type="http://schemas.openxmlformats.org/officeDocument/2006/relationships/image" Target="media/image202.png"/><Relationship Id="rId204" Type="http://schemas.openxmlformats.org/officeDocument/2006/relationships/image" Target="media/image201.png"/><Relationship Id="rId203" Type="http://schemas.openxmlformats.org/officeDocument/2006/relationships/image" Target="media/image200.png"/><Relationship Id="rId202" Type="http://schemas.openxmlformats.org/officeDocument/2006/relationships/image" Target="media/image199.jpeg"/><Relationship Id="rId201" Type="http://schemas.openxmlformats.org/officeDocument/2006/relationships/image" Target="media/image198.png"/><Relationship Id="rId200" Type="http://schemas.openxmlformats.org/officeDocument/2006/relationships/image" Target="media/image197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9" Type="http://schemas.openxmlformats.org/officeDocument/2006/relationships/image" Target="media/image196.png"/><Relationship Id="rId198" Type="http://schemas.openxmlformats.org/officeDocument/2006/relationships/image" Target="media/image195.png"/><Relationship Id="rId197" Type="http://schemas.openxmlformats.org/officeDocument/2006/relationships/image" Target="media/image194.png"/><Relationship Id="rId196" Type="http://schemas.openxmlformats.org/officeDocument/2006/relationships/image" Target="media/image193.png"/><Relationship Id="rId195" Type="http://schemas.openxmlformats.org/officeDocument/2006/relationships/image" Target="media/image192.png"/><Relationship Id="rId194" Type="http://schemas.openxmlformats.org/officeDocument/2006/relationships/image" Target="media/image191.png"/><Relationship Id="rId193" Type="http://schemas.openxmlformats.org/officeDocument/2006/relationships/image" Target="media/image190.jpeg"/><Relationship Id="rId192" Type="http://schemas.openxmlformats.org/officeDocument/2006/relationships/image" Target="media/image189.png"/><Relationship Id="rId191" Type="http://schemas.openxmlformats.org/officeDocument/2006/relationships/image" Target="media/image188.png"/><Relationship Id="rId190" Type="http://schemas.openxmlformats.org/officeDocument/2006/relationships/image" Target="media/image187.png"/><Relationship Id="rId19" Type="http://schemas.openxmlformats.org/officeDocument/2006/relationships/image" Target="media/image16.pn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png"/><Relationship Id="rId184" Type="http://schemas.openxmlformats.org/officeDocument/2006/relationships/image" Target="media/image181.png"/><Relationship Id="rId183" Type="http://schemas.openxmlformats.org/officeDocument/2006/relationships/image" Target="media/image180.png"/><Relationship Id="rId182" Type="http://schemas.openxmlformats.org/officeDocument/2006/relationships/image" Target="media/image179.png"/><Relationship Id="rId181" Type="http://schemas.openxmlformats.org/officeDocument/2006/relationships/image" Target="media/image178.png"/><Relationship Id="rId180" Type="http://schemas.openxmlformats.org/officeDocument/2006/relationships/image" Target="media/image177.png"/><Relationship Id="rId18" Type="http://schemas.openxmlformats.org/officeDocument/2006/relationships/image" Target="media/image15.png"/><Relationship Id="rId179" Type="http://schemas.openxmlformats.org/officeDocument/2006/relationships/image" Target="media/image176.png"/><Relationship Id="rId178" Type="http://schemas.openxmlformats.org/officeDocument/2006/relationships/image" Target="media/image175.png"/><Relationship Id="rId177" Type="http://schemas.openxmlformats.org/officeDocument/2006/relationships/image" Target="media/image174.png"/><Relationship Id="rId176" Type="http://schemas.openxmlformats.org/officeDocument/2006/relationships/image" Target="media/image173.png"/><Relationship Id="rId175" Type="http://schemas.openxmlformats.org/officeDocument/2006/relationships/image" Target="media/image172.png"/><Relationship Id="rId174" Type="http://schemas.openxmlformats.org/officeDocument/2006/relationships/image" Target="media/image171.pn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pn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pn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pn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pn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png"/><Relationship Id="rId146" Type="http://schemas.openxmlformats.org/officeDocument/2006/relationships/image" Target="media/image143.png"/><Relationship Id="rId145" Type="http://schemas.openxmlformats.org/officeDocument/2006/relationships/image" Target="media/image142.png"/><Relationship Id="rId144" Type="http://schemas.openxmlformats.org/officeDocument/2006/relationships/image" Target="media/image141.png"/><Relationship Id="rId143" Type="http://schemas.openxmlformats.org/officeDocument/2006/relationships/image" Target="media/image140.png"/><Relationship Id="rId142" Type="http://schemas.openxmlformats.org/officeDocument/2006/relationships/image" Target="media/image139.png"/><Relationship Id="rId141" Type="http://schemas.openxmlformats.org/officeDocument/2006/relationships/image" Target="media/image138.png"/><Relationship Id="rId140" Type="http://schemas.openxmlformats.org/officeDocument/2006/relationships/image" Target="media/image137.png"/><Relationship Id="rId14" Type="http://schemas.openxmlformats.org/officeDocument/2006/relationships/image" Target="media/image11.png"/><Relationship Id="rId139" Type="http://schemas.openxmlformats.org/officeDocument/2006/relationships/image" Target="media/image136.png"/><Relationship Id="rId138" Type="http://schemas.openxmlformats.org/officeDocument/2006/relationships/image" Target="media/image135.png"/><Relationship Id="rId137" Type="http://schemas.openxmlformats.org/officeDocument/2006/relationships/image" Target="media/image134.png"/><Relationship Id="rId136" Type="http://schemas.openxmlformats.org/officeDocument/2006/relationships/image" Target="media/image133.png"/><Relationship Id="rId135" Type="http://schemas.openxmlformats.org/officeDocument/2006/relationships/image" Target="media/image132.png"/><Relationship Id="rId134" Type="http://schemas.openxmlformats.org/officeDocument/2006/relationships/image" Target="media/image131.png"/><Relationship Id="rId133" Type="http://schemas.openxmlformats.org/officeDocument/2006/relationships/image" Target="media/image130.png"/><Relationship Id="rId132" Type="http://schemas.openxmlformats.org/officeDocument/2006/relationships/image" Target="media/image129.png"/><Relationship Id="rId131" Type="http://schemas.openxmlformats.org/officeDocument/2006/relationships/image" Target="media/image128.pn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pn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png"/><Relationship Id="rId125" Type="http://schemas.openxmlformats.org/officeDocument/2006/relationships/image" Target="media/image122.png"/><Relationship Id="rId124" Type="http://schemas.openxmlformats.org/officeDocument/2006/relationships/image" Target="media/image121.png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jpe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1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26</Pages>
  <Words>1804</Words>
  <Characters>7581</Characters>
  <Lines>0</Lines>
  <Paragraphs>0</Paragraphs>
  <TotalTime>725</TotalTime>
  <ScaleCrop>false</ScaleCrop>
  <LinksUpToDate>false</LinksUpToDate>
  <CharactersWithSpaces>8736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2018-10-23T07:37:00Z</dcterms:created>
  <dc:creator>清河县丰晨有限公司</dc:creator>
  <cp:lastModifiedBy>Auto parts</cp:lastModifiedBy>
  <dcterms:modified xsi:type="dcterms:W3CDTF">2018-12-07T02:16:03Z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